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846" w:rsidRPr="00191846" w:rsidRDefault="00191846" w:rsidP="00191846">
      <w:pPr>
        <w:spacing w:before="240" w:after="240" w:line="240" w:lineRule="auto"/>
        <w:jc w:val="center"/>
        <w:rPr>
          <w:rFonts w:ascii="Figtree" w:hAnsi="Figtree" w:cs="Arial"/>
          <w:b/>
          <w:color w:val="000000" w:themeColor="text1"/>
          <w:sz w:val="32"/>
          <w:szCs w:val="32"/>
          <w14:ligatures w14:val="none"/>
        </w:rPr>
      </w:pPr>
      <w:proofErr w:type="gramStart"/>
      <w:r w:rsidRPr="009B6D7D">
        <w:rPr>
          <w:rFonts w:ascii="Figtree" w:hAnsi="Figtree" w:cs="Arial"/>
          <w:b/>
          <w:color w:val="000000" w:themeColor="text1"/>
          <w:sz w:val="32"/>
          <w:szCs w:val="32"/>
          <w14:ligatures w14:val="none"/>
        </w:rPr>
        <w:t>金斯瑞生物</w:t>
      </w:r>
      <w:proofErr w:type="gramEnd"/>
      <w:r w:rsidRPr="009B6D7D">
        <w:rPr>
          <w:rFonts w:ascii="Figtree" w:hAnsi="Figtree" w:cs="Arial"/>
          <w:b/>
          <w:color w:val="000000" w:themeColor="text1"/>
          <w:sz w:val="32"/>
          <w:szCs w:val="32"/>
          <w14:ligatures w14:val="none"/>
        </w:rPr>
        <w:t>偶联服务需求咨询表</w:t>
      </w:r>
    </w:p>
    <w:p w:rsidR="00191846" w:rsidRPr="00191846" w:rsidRDefault="00191846" w:rsidP="00191846">
      <w:pPr>
        <w:spacing w:after="0" w:line="360" w:lineRule="auto"/>
        <w:jc w:val="both"/>
        <w:outlineLvl w:val="0"/>
        <w:rPr>
          <w:rFonts w:ascii="Figtree" w:hAnsi="Figtree" w:cs="Calibri"/>
          <w:b/>
          <w:bCs/>
          <w:color w:val="153D63" w:themeColor="text2" w:themeTint="E6"/>
          <w:sz w:val="20"/>
          <w:szCs w:val="22"/>
          <w14:ligatures w14:val="none"/>
        </w:rPr>
      </w:pPr>
      <w:r w:rsidRPr="009B6D7D">
        <w:rPr>
          <w:rFonts w:ascii="Figtree" w:hAnsi="Figtree" w:cs="宋体"/>
          <w:b/>
          <w:bCs/>
          <w:color w:val="153D63" w:themeColor="text2" w:themeTint="E6"/>
          <w:sz w:val="20"/>
          <w:szCs w:val="22"/>
          <w14:ligatures w14:val="none"/>
        </w:rPr>
        <w:t>基本信息</w:t>
      </w:r>
    </w:p>
    <w:tbl>
      <w:tblPr>
        <w:tblStyle w:val="af2"/>
        <w:tblW w:w="9073" w:type="dxa"/>
        <w:tblInd w:w="-289" w:type="dxa"/>
        <w:tblLook w:val="04A0" w:firstRow="1" w:lastRow="0" w:firstColumn="1" w:lastColumn="0" w:noHBand="0" w:noVBand="1"/>
      </w:tblPr>
      <w:tblGrid>
        <w:gridCol w:w="2485"/>
        <w:gridCol w:w="6588"/>
      </w:tblGrid>
      <w:tr w:rsidR="00191846" w:rsidRPr="00191846" w:rsidTr="00CA313D">
        <w:trPr>
          <w:trHeight w:val="312"/>
        </w:trPr>
        <w:tc>
          <w:tcPr>
            <w:tcW w:w="2485" w:type="dxa"/>
          </w:tcPr>
          <w:p w:rsidR="00191846" w:rsidRPr="00191846" w:rsidRDefault="00191846" w:rsidP="00191846">
            <w:pPr>
              <w:spacing w:line="276" w:lineRule="auto"/>
              <w:contextualSpacing/>
              <w:jc w:val="both"/>
              <w:rPr>
                <w:rFonts w:ascii="Figtree" w:hAnsi="Figtree" w:cs="Arial"/>
                <w:b/>
                <w:color w:val="000000" w:themeColor="text1"/>
                <w:sz w:val="20"/>
                <w:szCs w:val="20"/>
              </w:rPr>
            </w:pPr>
            <w:r w:rsidRPr="009B6D7D">
              <w:rPr>
                <w:rFonts w:ascii="Figtree" w:hAnsi="Figtree" w:cs="Arial"/>
                <w:b/>
                <w:color w:val="000000" w:themeColor="text1"/>
                <w:sz w:val="20"/>
                <w:szCs w:val="20"/>
              </w:rPr>
              <w:t>联系人</w:t>
            </w:r>
          </w:p>
        </w:tc>
        <w:sdt>
          <w:sdtPr>
            <w:rPr>
              <w:rFonts w:asciiTheme="minorEastAsia" w:hAnsiTheme="minorEastAsia" w:cs="Arial"/>
              <w:color w:val="000000" w:themeColor="text1"/>
              <w:sz w:val="20"/>
              <w:szCs w:val="20"/>
              <w:shd w:val="pct15" w:color="auto" w:fill="FFFFFF"/>
            </w:rPr>
            <w:id w:val="-819808740"/>
            <w:placeholder>
              <w:docPart w:val="2C59B7235BA84C68A495A58044AF09C0"/>
            </w:placeholder>
            <w:showingPlcHdr/>
          </w:sdtPr>
          <w:sdtEndPr/>
          <w:sdtContent>
            <w:tc>
              <w:tcPr>
                <w:tcW w:w="6588" w:type="dxa"/>
              </w:tcPr>
              <w:p w:rsidR="00191846" w:rsidRPr="00191846" w:rsidRDefault="00191846" w:rsidP="00191846">
                <w:pPr>
                  <w:spacing w:line="276" w:lineRule="auto"/>
                  <w:contextualSpacing/>
                  <w:jc w:val="both"/>
                  <w:rPr>
                    <w:rFonts w:asciiTheme="minorEastAsia" w:hAnsiTheme="minorEastAsia" w:cs="Arial"/>
                    <w:color w:val="000000" w:themeColor="text1"/>
                    <w:sz w:val="20"/>
                    <w:szCs w:val="20"/>
                    <w:shd w:val="pct15" w:color="auto" w:fill="FFFFFF"/>
                  </w:rPr>
                </w:pPr>
                <w:r w:rsidRPr="009B6D7D">
                  <w:rPr>
                    <w:rStyle w:val="af3"/>
                    <w:rFonts w:asciiTheme="minorEastAsia" w:hAnsiTheme="minorEastAsia"/>
                  </w:rPr>
                  <w:t>单击或点击此处输入文字。</w:t>
                </w:r>
              </w:p>
            </w:tc>
          </w:sdtContent>
        </w:sdt>
      </w:tr>
      <w:tr w:rsidR="00191846" w:rsidRPr="00191846" w:rsidTr="00CA313D">
        <w:trPr>
          <w:trHeight w:val="282"/>
        </w:trPr>
        <w:tc>
          <w:tcPr>
            <w:tcW w:w="2485" w:type="dxa"/>
          </w:tcPr>
          <w:p w:rsidR="00191846" w:rsidRPr="00191846" w:rsidRDefault="00191846" w:rsidP="00191846">
            <w:pPr>
              <w:spacing w:line="276" w:lineRule="auto"/>
              <w:contextualSpacing/>
              <w:jc w:val="both"/>
              <w:rPr>
                <w:rFonts w:ascii="Figtree" w:hAnsi="Figtree" w:cs="Arial"/>
                <w:b/>
                <w:color w:val="000000" w:themeColor="text1"/>
                <w:sz w:val="20"/>
                <w:szCs w:val="20"/>
              </w:rPr>
            </w:pPr>
            <w:r w:rsidRPr="009B6D7D">
              <w:rPr>
                <w:rFonts w:ascii="Figtree" w:hAnsi="Figtree" w:cs="Arial"/>
                <w:b/>
                <w:sz w:val="20"/>
                <w:szCs w:val="20"/>
              </w:rPr>
              <w:t>公司</w:t>
            </w:r>
            <w:r w:rsidRPr="009B6D7D">
              <w:rPr>
                <w:rFonts w:ascii="Figtree" w:hAnsi="Figtree" w:cs="Arial"/>
                <w:b/>
                <w:sz w:val="20"/>
                <w:szCs w:val="20"/>
              </w:rPr>
              <w:t>/</w:t>
            </w:r>
            <w:r w:rsidRPr="009B6D7D">
              <w:rPr>
                <w:rFonts w:ascii="Figtree" w:hAnsi="Figtree" w:cs="Arial"/>
                <w:b/>
                <w:sz w:val="20"/>
                <w:szCs w:val="20"/>
              </w:rPr>
              <w:t>单位名称</w:t>
            </w:r>
          </w:p>
        </w:tc>
        <w:sdt>
          <w:sdtPr>
            <w:rPr>
              <w:rFonts w:asciiTheme="minorEastAsia" w:hAnsiTheme="minorEastAsia" w:cs="Arial"/>
              <w:color w:val="000000" w:themeColor="text1"/>
              <w:sz w:val="20"/>
              <w:szCs w:val="20"/>
              <w:shd w:val="pct15" w:color="auto" w:fill="FFFFFF"/>
            </w:rPr>
            <w:id w:val="1724719363"/>
            <w:placeholder>
              <w:docPart w:val="92BB69EEC0EF413784F913F229DDAF95"/>
            </w:placeholder>
            <w:showingPlcHdr/>
          </w:sdtPr>
          <w:sdtEndPr/>
          <w:sdtContent>
            <w:tc>
              <w:tcPr>
                <w:tcW w:w="6588" w:type="dxa"/>
              </w:tcPr>
              <w:p w:rsidR="00191846" w:rsidRPr="00191846" w:rsidRDefault="00191846" w:rsidP="00191846">
                <w:pPr>
                  <w:spacing w:line="276" w:lineRule="auto"/>
                  <w:contextualSpacing/>
                  <w:jc w:val="both"/>
                  <w:rPr>
                    <w:rFonts w:asciiTheme="minorEastAsia" w:hAnsiTheme="minorEastAsia" w:cs="Arial"/>
                    <w:color w:val="000000" w:themeColor="text1"/>
                    <w:sz w:val="20"/>
                    <w:szCs w:val="20"/>
                    <w:shd w:val="pct15" w:color="auto" w:fill="FFFFFF"/>
                  </w:rPr>
                </w:pPr>
                <w:r w:rsidRPr="009B6D7D">
                  <w:rPr>
                    <w:rStyle w:val="af3"/>
                    <w:rFonts w:asciiTheme="minorEastAsia" w:hAnsiTheme="minorEastAsia"/>
                  </w:rPr>
                  <w:t>单击或点击此处输入文字。</w:t>
                </w:r>
              </w:p>
            </w:tc>
          </w:sdtContent>
        </w:sdt>
      </w:tr>
      <w:tr w:rsidR="00191846" w:rsidRPr="00191846" w:rsidTr="00CA313D">
        <w:trPr>
          <w:trHeight w:val="282"/>
        </w:trPr>
        <w:tc>
          <w:tcPr>
            <w:tcW w:w="2485" w:type="dxa"/>
          </w:tcPr>
          <w:p w:rsidR="00191846" w:rsidRPr="00191846" w:rsidRDefault="00191846" w:rsidP="00191846">
            <w:pPr>
              <w:spacing w:line="276" w:lineRule="auto"/>
              <w:contextualSpacing/>
              <w:jc w:val="both"/>
              <w:rPr>
                <w:rFonts w:ascii="Figtree" w:hAnsi="Figtree" w:cs="Arial"/>
                <w:b/>
                <w:sz w:val="20"/>
                <w:szCs w:val="20"/>
              </w:rPr>
            </w:pPr>
            <w:r w:rsidRPr="009B6D7D">
              <w:rPr>
                <w:rFonts w:ascii="Figtree" w:hAnsi="Figtree" w:cs="Arial"/>
                <w:b/>
                <w:sz w:val="20"/>
                <w:szCs w:val="20"/>
              </w:rPr>
              <w:t>公司</w:t>
            </w:r>
            <w:r w:rsidRPr="009B6D7D">
              <w:rPr>
                <w:rFonts w:ascii="Figtree" w:hAnsi="Figtree" w:cs="Arial"/>
                <w:b/>
                <w:sz w:val="20"/>
                <w:szCs w:val="20"/>
              </w:rPr>
              <w:t>/</w:t>
            </w:r>
            <w:r w:rsidRPr="009B6D7D">
              <w:rPr>
                <w:rFonts w:ascii="Figtree" w:hAnsi="Figtree" w:cs="Arial"/>
                <w:b/>
                <w:sz w:val="20"/>
                <w:szCs w:val="20"/>
              </w:rPr>
              <w:t>单位地址</w:t>
            </w:r>
          </w:p>
        </w:tc>
        <w:sdt>
          <w:sdtPr>
            <w:rPr>
              <w:rFonts w:asciiTheme="minorEastAsia" w:hAnsiTheme="minorEastAsia" w:cs="Arial"/>
              <w:color w:val="000000" w:themeColor="text1"/>
              <w:sz w:val="20"/>
              <w:szCs w:val="20"/>
              <w:shd w:val="pct15" w:color="auto" w:fill="FFFFFF"/>
            </w:rPr>
            <w:id w:val="556976158"/>
            <w:placeholder>
              <w:docPart w:val="79CF25C3AED745B2BBF860F21E6808FA"/>
            </w:placeholder>
            <w:showingPlcHdr/>
          </w:sdtPr>
          <w:sdtEndPr/>
          <w:sdtContent>
            <w:tc>
              <w:tcPr>
                <w:tcW w:w="6588" w:type="dxa"/>
              </w:tcPr>
              <w:p w:rsidR="00191846" w:rsidRPr="00191846" w:rsidRDefault="00191846" w:rsidP="00191846">
                <w:pPr>
                  <w:spacing w:line="276" w:lineRule="auto"/>
                  <w:contextualSpacing/>
                  <w:jc w:val="both"/>
                  <w:rPr>
                    <w:rFonts w:asciiTheme="minorEastAsia" w:hAnsiTheme="minorEastAsia" w:cs="Arial"/>
                    <w:color w:val="000000" w:themeColor="text1"/>
                    <w:sz w:val="20"/>
                    <w:szCs w:val="20"/>
                    <w:shd w:val="pct15" w:color="auto" w:fill="FFFFFF"/>
                  </w:rPr>
                </w:pPr>
                <w:r w:rsidRPr="009B6D7D">
                  <w:rPr>
                    <w:rStyle w:val="af3"/>
                    <w:rFonts w:asciiTheme="minorEastAsia" w:hAnsiTheme="minorEastAsia"/>
                  </w:rPr>
                  <w:t>单击或点击此处输入文字。</w:t>
                </w:r>
              </w:p>
            </w:tc>
          </w:sdtContent>
        </w:sdt>
      </w:tr>
      <w:tr w:rsidR="00191846" w:rsidRPr="00191846" w:rsidTr="00CA313D">
        <w:trPr>
          <w:trHeight w:val="282"/>
        </w:trPr>
        <w:tc>
          <w:tcPr>
            <w:tcW w:w="2485" w:type="dxa"/>
          </w:tcPr>
          <w:p w:rsidR="00191846" w:rsidRPr="00191846" w:rsidRDefault="00191846" w:rsidP="00191846">
            <w:pPr>
              <w:spacing w:line="276" w:lineRule="auto"/>
              <w:contextualSpacing/>
              <w:jc w:val="both"/>
              <w:rPr>
                <w:rFonts w:ascii="Figtree" w:hAnsi="Figtree" w:cs="Arial"/>
                <w:b/>
                <w:color w:val="000000" w:themeColor="text1"/>
                <w:sz w:val="20"/>
                <w:szCs w:val="20"/>
              </w:rPr>
            </w:pPr>
            <w:r w:rsidRPr="009B6D7D">
              <w:rPr>
                <w:rFonts w:ascii="Figtree" w:hAnsi="Figtree" w:cs="Arial"/>
                <w:b/>
                <w:color w:val="000000" w:themeColor="text1"/>
                <w:sz w:val="20"/>
                <w:szCs w:val="20"/>
              </w:rPr>
              <w:t>邮箱</w:t>
            </w:r>
          </w:p>
        </w:tc>
        <w:sdt>
          <w:sdtPr>
            <w:rPr>
              <w:rFonts w:asciiTheme="minorEastAsia" w:hAnsiTheme="minorEastAsia" w:cs="Arial"/>
              <w:color w:val="000000" w:themeColor="text1"/>
              <w:sz w:val="20"/>
              <w:szCs w:val="20"/>
              <w:shd w:val="pct15" w:color="auto" w:fill="FFFFFF"/>
            </w:rPr>
            <w:id w:val="901645383"/>
            <w:placeholder>
              <w:docPart w:val="EB4FF1E3EBB34AD5A10CA4B339EFC24B"/>
            </w:placeholder>
            <w:showingPlcHdr/>
          </w:sdtPr>
          <w:sdtEndPr/>
          <w:sdtContent>
            <w:tc>
              <w:tcPr>
                <w:tcW w:w="6588" w:type="dxa"/>
              </w:tcPr>
              <w:p w:rsidR="00191846" w:rsidRPr="00191846" w:rsidRDefault="00191846" w:rsidP="00191846">
                <w:pPr>
                  <w:spacing w:line="276" w:lineRule="auto"/>
                  <w:contextualSpacing/>
                  <w:jc w:val="both"/>
                  <w:rPr>
                    <w:rFonts w:asciiTheme="minorEastAsia" w:hAnsiTheme="minorEastAsia" w:cs="Arial"/>
                    <w:color w:val="000000" w:themeColor="text1"/>
                    <w:sz w:val="20"/>
                    <w:szCs w:val="20"/>
                    <w:shd w:val="pct15" w:color="auto" w:fill="FFFFFF"/>
                  </w:rPr>
                </w:pPr>
                <w:r w:rsidRPr="009B6D7D">
                  <w:rPr>
                    <w:rStyle w:val="af3"/>
                    <w:rFonts w:asciiTheme="minorEastAsia" w:hAnsiTheme="minorEastAsia"/>
                  </w:rPr>
                  <w:t>单击或点击此处输入文字。</w:t>
                </w:r>
              </w:p>
            </w:tc>
          </w:sdtContent>
        </w:sdt>
      </w:tr>
      <w:tr w:rsidR="00191846" w:rsidRPr="00191846" w:rsidTr="00CA313D">
        <w:trPr>
          <w:trHeight w:val="282"/>
        </w:trPr>
        <w:tc>
          <w:tcPr>
            <w:tcW w:w="2485" w:type="dxa"/>
          </w:tcPr>
          <w:p w:rsidR="00191846" w:rsidRPr="00191846" w:rsidRDefault="00191846" w:rsidP="00191846">
            <w:pPr>
              <w:spacing w:line="276" w:lineRule="auto"/>
              <w:contextualSpacing/>
              <w:jc w:val="both"/>
              <w:rPr>
                <w:rFonts w:ascii="Figtree" w:hAnsi="Figtree" w:cs="Arial"/>
                <w:b/>
                <w:color w:val="000000" w:themeColor="text1"/>
                <w:sz w:val="20"/>
                <w:szCs w:val="20"/>
              </w:rPr>
            </w:pPr>
            <w:r w:rsidRPr="009B6D7D">
              <w:rPr>
                <w:rFonts w:ascii="Figtree" w:hAnsi="Figtree" w:cs="Arial"/>
                <w:b/>
                <w:sz w:val="20"/>
                <w:szCs w:val="20"/>
              </w:rPr>
              <w:t>联系电话</w:t>
            </w:r>
          </w:p>
        </w:tc>
        <w:tc>
          <w:tcPr>
            <w:tcW w:w="6588" w:type="dxa"/>
          </w:tcPr>
          <w:p w:rsidR="00191846" w:rsidRPr="00191846" w:rsidRDefault="001F2BE6" w:rsidP="00191846">
            <w:pPr>
              <w:spacing w:line="276" w:lineRule="auto"/>
              <w:contextualSpacing/>
              <w:jc w:val="both"/>
              <w:rPr>
                <w:rFonts w:asciiTheme="minorEastAsia" w:hAnsiTheme="minorEastAsia" w:cs="Arial"/>
                <w:color w:val="000000" w:themeColor="text1"/>
                <w:sz w:val="20"/>
                <w:szCs w:val="20"/>
                <w:shd w:val="pct15" w:color="auto" w:fill="FFFFFF"/>
              </w:rPr>
            </w:pPr>
            <w:sdt>
              <w:sdtPr>
                <w:rPr>
                  <w:rFonts w:asciiTheme="minorEastAsia" w:hAnsiTheme="minorEastAsia" w:cs="Arial"/>
                  <w:color w:val="000000" w:themeColor="text1"/>
                  <w:sz w:val="20"/>
                  <w:szCs w:val="20"/>
                  <w:shd w:val="pct15" w:color="auto" w:fill="FFFFFF"/>
                </w:rPr>
                <w:id w:val="-1982068141"/>
                <w:placeholder>
                  <w:docPart w:val="85DEF25CA7844D8984E38197EF664531"/>
                </w:placeholder>
                <w:showingPlcHdr/>
              </w:sdtPr>
              <w:sdtEndPr/>
              <w:sdtContent>
                <w:r w:rsidR="00191846" w:rsidRPr="009B6D7D">
                  <w:rPr>
                    <w:rStyle w:val="af3"/>
                    <w:rFonts w:asciiTheme="minorEastAsia" w:hAnsiTheme="minorEastAsia"/>
                  </w:rPr>
                  <w:t>单击或点击此处输入文字。</w:t>
                </w:r>
              </w:sdtContent>
            </w:sdt>
          </w:p>
        </w:tc>
      </w:tr>
    </w:tbl>
    <w:p w:rsidR="00191846" w:rsidRPr="00191846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191846" w:rsidRDefault="00191846" w:rsidP="00191846">
      <w:pPr>
        <w:spacing w:after="0" w:line="360" w:lineRule="auto"/>
        <w:jc w:val="both"/>
        <w:outlineLvl w:val="0"/>
        <w:rPr>
          <w:rFonts w:ascii="Figtree" w:hAnsi="Figtree" w:cs="Calibri"/>
          <w:b/>
          <w:bCs/>
          <w:color w:val="153D63" w:themeColor="text2" w:themeTint="E6"/>
          <w:sz w:val="20"/>
          <w:szCs w:val="22"/>
          <w14:ligatures w14:val="none"/>
        </w:rPr>
      </w:pPr>
      <w:r w:rsidRPr="009B6D7D">
        <w:rPr>
          <w:rFonts w:ascii="Figtree" w:hAnsi="Figtree" w:cs="宋体"/>
          <w:b/>
          <w:bCs/>
          <w:color w:val="0E2841" w:themeColor="text2"/>
          <w:sz w:val="20"/>
          <w:szCs w:val="22"/>
          <w14:ligatures w14:val="none"/>
        </w:rPr>
        <w:t>服务简介</w:t>
      </w:r>
    </w:p>
    <w:tbl>
      <w:tblPr>
        <w:tblStyle w:val="3-51"/>
        <w:tblpPr w:leftFromText="180" w:rightFromText="180" w:vertAnchor="text" w:tblpX="-598" w:tblpY="1"/>
        <w:tblOverlap w:val="never"/>
        <w:tblW w:w="9643" w:type="dxa"/>
        <w:tblLook w:val="04A0" w:firstRow="1" w:lastRow="0" w:firstColumn="1" w:lastColumn="0" w:noHBand="0" w:noVBand="1"/>
      </w:tblPr>
      <w:tblGrid>
        <w:gridCol w:w="1833"/>
        <w:gridCol w:w="7810"/>
      </w:tblGrid>
      <w:tr w:rsidR="00191846" w:rsidRPr="00191846" w:rsidTr="00CA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43" w:type="dxa"/>
            <w:gridSpan w:val="2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shd w:val="clear" w:color="auto" w:fill="2F5496"/>
            <w:vAlign w:val="center"/>
          </w:tcPr>
          <w:p w:rsidR="00191846" w:rsidRPr="00191846" w:rsidRDefault="00191846" w:rsidP="00191846">
            <w:pPr>
              <w:widowControl/>
              <w:spacing w:line="276" w:lineRule="auto"/>
              <w:jc w:val="center"/>
              <w:rPr>
                <w:rFonts w:ascii="Figtree" w:eastAsiaTheme="minorEastAsia" w:hAnsi="Figtree" w:cs="Arial"/>
                <w:sz w:val="15"/>
                <w:szCs w:val="15"/>
              </w:rPr>
            </w:pPr>
            <w:proofErr w:type="gramStart"/>
            <w:r w:rsidRPr="009B6D7D">
              <w:rPr>
                <w:rFonts w:ascii="Figtree" w:eastAsiaTheme="minorEastAsia" w:hAnsi="Figtree" w:cs="Arial"/>
              </w:rPr>
              <w:t>金斯瑞生物</w:t>
            </w:r>
            <w:proofErr w:type="gramEnd"/>
            <w:r w:rsidRPr="009B6D7D">
              <w:rPr>
                <w:rFonts w:ascii="Figtree" w:eastAsiaTheme="minorEastAsia" w:hAnsi="Figtree" w:cs="Arial"/>
              </w:rPr>
              <w:t>偶联服务</w:t>
            </w:r>
          </w:p>
        </w:tc>
      </w:tr>
      <w:tr w:rsidR="00191846" w:rsidRPr="00191846" w:rsidTr="00CA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33" w:type="dxa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shd w:val="clear" w:color="auto" w:fill="F2F2F2" w:themeFill="background1" w:themeFillShade="F2"/>
            <w:vAlign w:val="center"/>
          </w:tcPr>
          <w:p w:rsidR="00191846" w:rsidRPr="00191846" w:rsidRDefault="00191846" w:rsidP="00191846">
            <w:pPr>
              <w:widowControl/>
              <w:spacing w:line="276" w:lineRule="auto"/>
              <w:jc w:val="center"/>
              <w:rPr>
                <w:rFonts w:ascii="Figtree" w:eastAsiaTheme="minorEastAsia" w:hAnsi="Figtree" w:cs="Arial"/>
                <w:color w:val="000000"/>
                <w:sz w:val="16"/>
                <w:szCs w:val="16"/>
              </w:rPr>
            </w:pPr>
            <w:r w:rsidRPr="009B6D7D">
              <w:rPr>
                <w:rFonts w:ascii="Figtree" w:eastAsiaTheme="minorEastAsia" w:hAnsi="Figtree" w:cs="Arial"/>
                <w:color w:val="000000"/>
                <w:sz w:val="16"/>
                <w:szCs w:val="16"/>
              </w:rPr>
              <w:t>服务名称</w:t>
            </w:r>
          </w:p>
        </w:tc>
        <w:tc>
          <w:tcPr>
            <w:tcW w:w="7810" w:type="dxa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shd w:val="clear" w:color="auto" w:fill="F2F2F2" w:themeFill="background1" w:themeFillShade="F2"/>
            <w:vAlign w:val="center"/>
          </w:tcPr>
          <w:p w:rsidR="00191846" w:rsidRPr="00191846" w:rsidRDefault="00191846" w:rsidP="00191846">
            <w:pPr>
              <w:widowControl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gtree" w:eastAsiaTheme="minorEastAsia" w:hAnsi="Figtree" w:cs="Arial"/>
                <w:color w:val="000000"/>
                <w:sz w:val="16"/>
                <w:szCs w:val="16"/>
              </w:rPr>
            </w:pPr>
            <w:r w:rsidRPr="009B6D7D">
              <w:rPr>
                <w:rFonts w:ascii="Figtree" w:eastAsiaTheme="minorEastAsia" w:hAnsi="Figtree" w:cs="Arial"/>
                <w:color w:val="000000"/>
                <w:sz w:val="16"/>
                <w:szCs w:val="16"/>
              </w:rPr>
              <w:t>偶联方案</w:t>
            </w:r>
          </w:p>
        </w:tc>
      </w:tr>
      <w:tr w:rsidR="00191846" w:rsidRPr="00191846" w:rsidTr="00CA3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Merge w:val="restart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3"/>
                <w:szCs w:val="13"/>
              </w:rPr>
            </w:pP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多肽核酸偶联（</w:t>
            </w: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POC</w:t>
            </w: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）</w:t>
            </w:r>
          </w:p>
        </w:tc>
        <w:tc>
          <w:tcPr>
            <w:tcW w:w="7810" w:type="dxa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191846"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  <w:t>SMCC:</w:t>
            </w:r>
          </w:p>
          <w:p w:rsidR="00191846" w:rsidRPr="009B6D7D" w:rsidRDefault="00191846" w:rsidP="001918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</w:pP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SMCC</w:t>
            </w:r>
            <w:proofErr w:type="gramStart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偶</w:t>
            </w:r>
            <w:proofErr w:type="gramEnd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联通过</w:t>
            </w:r>
            <w:r w:rsidR="006F14C8"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多肽序列中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半胱氨酸的巯基</w:t>
            </w:r>
            <w:r w:rsidR="006F14C8"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与</w:t>
            </w:r>
            <w:r w:rsidR="006F14C8"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SMCC</w:t>
            </w:r>
            <w:r w:rsidR="006F14C8"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中马来酰亚胺基团反应，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当肽链中存在多个半胱氨酸时，</w:t>
            </w:r>
            <w:r w:rsidR="000D776A">
              <w:rPr>
                <w:rFonts w:ascii="Figtree" w:eastAsiaTheme="minorEastAsia" w:hAnsi="Figtree" w:cs="Arial" w:hint="eastAsia"/>
                <w:color w:val="000000"/>
                <w:sz w:val="15"/>
                <w:szCs w:val="15"/>
              </w:rPr>
              <w:t>偶联位点随机，若需指定偶联位点优先推荐</w:t>
            </w:r>
            <w:r w:rsidR="000D776A" w:rsidRPr="000D776A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DBCO azido</w:t>
            </w:r>
            <w:r w:rsidR="000D776A">
              <w:rPr>
                <w:rFonts w:ascii="Figtree" w:eastAsiaTheme="minorEastAsia" w:hAnsi="Figtree" w:cs="Arial" w:hint="eastAsia"/>
                <w:color w:val="000000"/>
                <w:sz w:val="15"/>
                <w:szCs w:val="15"/>
              </w:rPr>
              <w:t>方法</w:t>
            </w:r>
            <w:r w:rsidR="006F14C8"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。</w:t>
            </w:r>
          </w:p>
          <w:p w:rsidR="00191846" w:rsidRPr="00191846" w:rsidRDefault="00191846" w:rsidP="001918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191846">
              <w:rPr>
                <w:rFonts w:ascii="Figtree" w:hAnsi="Figtree" w:cs="Arial"/>
                <w:b/>
                <w:bCs/>
                <w:noProof/>
                <w:color w:val="000000"/>
                <w:sz w:val="15"/>
                <w:szCs w:val="15"/>
              </w:rPr>
              <w:drawing>
                <wp:inline distT="0" distB="0" distL="0" distR="0" wp14:anchorId="4D3251E9" wp14:editId="1E7D35D5">
                  <wp:extent cx="4511040" cy="287511"/>
                  <wp:effectExtent l="0" t="0" r="0" b="0"/>
                  <wp:docPr id="5" name="图片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EEC5FE-F334-7262-5E47-454FC46B9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3">
                            <a:extLst>
                              <a:ext uri="{FF2B5EF4-FFF2-40B4-BE49-F238E27FC236}">
                                <a16:creationId xmlns:a16="http://schemas.microsoft.com/office/drawing/2014/main" id="{6AEEC5FE-F334-7262-5E47-454FC46B9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599" cy="29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76A" w:rsidRPr="00191846" w:rsidTr="000D776A">
        <w:trPr>
          <w:trHeight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Merge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0D776A" w:rsidRPr="009B6D7D" w:rsidRDefault="000D776A" w:rsidP="00191846">
            <w:pPr>
              <w:jc w:val="center"/>
              <w:rPr>
                <w:rFonts w:ascii="Figtree" w:hAnsi="Figtree" w:cs="Arial"/>
                <w:color w:val="2F5496"/>
                <w:sz w:val="16"/>
                <w:szCs w:val="16"/>
              </w:rPr>
            </w:pPr>
          </w:p>
        </w:tc>
        <w:tc>
          <w:tcPr>
            <w:tcW w:w="7810" w:type="dxa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0D776A" w:rsidRDefault="000D776A" w:rsidP="000D776A">
            <w:pPr>
              <w:pStyle w:val="a9"/>
              <w:numPr>
                <w:ilvl w:val="0"/>
                <w:numId w:val="1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gtree" w:eastAsia="DengXian" w:hAnsi="Figtree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Figtree" w:eastAsia="DengXian" w:hAnsi="Figtree" w:cs="Arial" w:hint="eastAsia"/>
                <w:b/>
                <w:bCs/>
                <w:color w:val="000000"/>
                <w:sz w:val="15"/>
                <w:szCs w:val="15"/>
              </w:rPr>
              <w:t>E</w:t>
            </w:r>
            <w:r>
              <w:rPr>
                <w:rFonts w:ascii="Figtree" w:eastAsia="DengXian" w:hAnsi="Figtree" w:cs="Arial"/>
                <w:b/>
                <w:bCs/>
                <w:color w:val="000000"/>
                <w:sz w:val="15"/>
                <w:szCs w:val="15"/>
              </w:rPr>
              <w:t>MCS:</w:t>
            </w:r>
          </w:p>
          <w:p w:rsidR="000D776A" w:rsidRPr="000D776A" w:rsidRDefault="000D776A" w:rsidP="000D77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gtree" w:eastAsia="DengXian" w:hAnsi="Figtree" w:cs="Arial"/>
                <w:color w:val="000000"/>
                <w:sz w:val="15"/>
                <w:szCs w:val="15"/>
              </w:rPr>
            </w:pPr>
            <w:r>
              <w:rPr>
                <w:rFonts w:ascii="Figtree" w:eastAsia="DengXian" w:hAnsi="Figtree" w:cs="Arial" w:hint="eastAsia"/>
                <w:color w:val="000000"/>
                <w:sz w:val="15"/>
                <w:szCs w:val="15"/>
              </w:rPr>
              <w:t>EMCS</w:t>
            </w:r>
            <w:proofErr w:type="gramStart"/>
            <w:r w:rsidRPr="000D776A">
              <w:rPr>
                <w:rFonts w:ascii="Figtree" w:eastAsia="DengXian" w:hAnsi="Figtree" w:cs="Arial"/>
                <w:color w:val="000000"/>
                <w:sz w:val="15"/>
                <w:szCs w:val="15"/>
              </w:rPr>
              <w:t>偶</w:t>
            </w:r>
            <w:proofErr w:type="gramEnd"/>
            <w:r w:rsidRPr="000D776A">
              <w:rPr>
                <w:rFonts w:ascii="Figtree" w:eastAsia="DengXian" w:hAnsi="Figtree" w:cs="Arial"/>
                <w:color w:val="000000"/>
                <w:sz w:val="15"/>
                <w:szCs w:val="15"/>
              </w:rPr>
              <w:t>联通过多肽序列中半胱氨酸的巯基与</w:t>
            </w:r>
            <w:r>
              <w:rPr>
                <w:rFonts w:ascii="Figtree" w:eastAsia="DengXian" w:hAnsi="Figtree" w:cs="Arial" w:hint="eastAsia"/>
                <w:color w:val="000000"/>
                <w:sz w:val="15"/>
                <w:szCs w:val="15"/>
              </w:rPr>
              <w:t>EMCS</w:t>
            </w:r>
            <w:r w:rsidRPr="000D776A">
              <w:rPr>
                <w:rFonts w:ascii="Figtree" w:eastAsia="DengXian" w:hAnsi="Figtree" w:cs="Arial"/>
                <w:color w:val="000000"/>
                <w:sz w:val="15"/>
                <w:szCs w:val="15"/>
              </w:rPr>
              <w:t>中</w:t>
            </w:r>
            <w:r w:rsidRPr="000D776A">
              <w:rPr>
                <w:rFonts w:ascii="Figtree" w:eastAsia="DengXian" w:hAnsi="Figtree" w:cs="Arial" w:hint="eastAsia"/>
                <w:color w:val="000000"/>
                <w:sz w:val="15"/>
                <w:szCs w:val="15"/>
              </w:rPr>
              <w:t>马来酰亚胺基团</w:t>
            </w:r>
            <w:r w:rsidRPr="000D776A">
              <w:rPr>
                <w:rFonts w:ascii="Figtree" w:eastAsia="DengXian" w:hAnsi="Figtree" w:cs="Arial"/>
                <w:color w:val="000000"/>
                <w:sz w:val="15"/>
                <w:szCs w:val="15"/>
              </w:rPr>
              <w:t>反应，当肽链中存在多个半胱氨酸时，</w:t>
            </w:r>
            <w:r w:rsidRPr="000D776A">
              <w:rPr>
                <w:rFonts w:ascii="Figtree" w:eastAsia="DengXian" w:hAnsi="Figtree" w:cs="Arial" w:hint="eastAsia"/>
                <w:color w:val="000000"/>
                <w:sz w:val="15"/>
                <w:szCs w:val="15"/>
              </w:rPr>
              <w:t>偶联位点随机，若需指定偶联位点优先推荐</w:t>
            </w:r>
            <w:r w:rsidRPr="000D776A">
              <w:rPr>
                <w:rFonts w:ascii="Figtree" w:eastAsia="DengXian" w:hAnsi="Figtree" w:cs="Arial"/>
                <w:color w:val="000000"/>
                <w:sz w:val="15"/>
                <w:szCs w:val="15"/>
              </w:rPr>
              <w:t>DBCO azido</w:t>
            </w:r>
            <w:r w:rsidRPr="000D776A">
              <w:rPr>
                <w:rFonts w:ascii="Figtree" w:eastAsia="DengXian" w:hAnsi="Figtree" w:cs="Arial"/>
                <w:color w:val="000000"/>
                <w:sz w:val="15"/>
                <w:szCs w:val="15"/>
              </w:rPr>
              <w:t>方法。</w:t>
            </w:r>
            <w:r>
              <w:rPr>
                <w:rFonts w:ascii="Figtree" w:eastAsia="DengXian" w:hAnsi="Figtree"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66FC4B1C" wp14:editId="1AAA5E20">
                  <wp:extent cx="4682490" cy="339505"/>
                  <wp:effectExtent l="0" t="0" r="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533" cy="379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46" w:rsidRPr="00191846" w:rsidTr="00CA3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Merge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3"/>
                <w:szCs w:val="13"/>
              </w:rPr>
            </w:pPr>
          </w:p>
        </w:tc>
        <w:tc>
          <w:tcPr>
            <w:tcW w:w="7810" w:type="dxa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191846"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  <w:t>SPDP:</w:t>
            </w:r>
          </w:p>
          <w:p w:rsidR="00191846" w:rsidRPr="00191846" w:rsidRDefault="006F14C8" w:rsidP="001918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SPDP</w:t>
            </w:r>
            <w:proofErr w:type="gramStart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偶</w:t>
            </w:r>
            <w:proofErr w:type="gramEnd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联通过多肽序列中半胱氨酸的巯基与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SPDP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中吡啶基二硫化物反应，当肽链中存在多个半胱氨酸时，</w:t>
            </w:r>
            <w:r w:rsidR="000D776A" w:rsidRPr="000D776A">
              <w:rPr>
                <w:rFonts w:ascii="Figtree" w:eastAsiaTheme="minorEastAsia" w:hAnsi="Figtree" w:cs="Arial" w:hint="eastAsia"/>
                <w:color w:val="000000"/>
                <w:sz w:val="15"/>
                <w:szCs w:val="15"/>
              </w:rPr>
              <w:t>偶联位点随机，若需指定偶联位点优先推荐</w:t>
            </w:r>
            <w:r w:rsidR="000D776A" w:rsidRPr="000D776A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DBCO azido</w:t>
            </w:r>
            <w:r w:rsidR="000D776A" w:rsidRPr="000D776A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方法。</w:t>
            </w:r>
            <w:r w:rsidR="00191846" w:rsidRPr="00191846">
              <w:rPr>
                <w:rFonts w:ascii="Figtree" w:hAnsi="Figtree" w:cs="Arial"/>
                <w:b/>
                <w:bCs/>
                <w:noProof/>
                <w:color w:val="000000"/>
                <w:sz w:val="15"/>
                <w:szCs w:val="15"/>
              </w:rPr>
              <w:drawing>
                <wp:inline distT="0" distB="0" distL="0" distR="0" wp14:anchorId="4486EC38" wp14:editId="0720F0E5">
                  <wp:extent cx="4457700" cy="320095"/>
                  <wp:effectExtent l="0" t="0" r="0" b="3810"/>
                  <wp:docPr id="8" name="图片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6A1FED-C87B-F552-4B93-103A9E2208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4">
                            <a:extLst>
                              <a:ext uri="{FF2B5EF4-FFF2-40B4-BE49-F238E27FC236}">
                                <a16:creationId xmlns:a16="http://schemas.microsoft.com/office/drawing/2014/main" id="{9D6A1FED-C87B-F552-4B93-103A9E2208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0" cy="32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46" w:rsidRPr="00191846" w:rsidTr="000D776A">
        <w:trPr>
          <w:trHeight w:val="1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Merge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3"/>
                <w:szCs w:val="13"/>
              </w:rPr>
            </w:pPr>
          </w:p>
        </w:tc>
        <w:tc>
          <w:tcPr>
            <w:tcW w:w="7810" w:type="dxa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191846"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  <w:t>Alkynyl azido:</w:t>
            </w:r>
          </w:p>
          <w:p w:rsidR="00191846" w:rsidRPr="00191846" w:rsidRDefault="00326B7B" w:rsidP="001918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Cu(I)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催化的叠氮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-</w:t>
            </w:r>
            <w:proofErr w:type="gramStart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炔</w:t>
            </w:r>
            <w:proofErr w:type="gramEnd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基环加成反应（</w:t>
            </w:r>
            <w:proofErr w:type="spellStart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CuAAC</w:t>
            </w:r>
            <w:proofErr w:type="spellEnd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）是应用最广泛的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Click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反应，具有反应效率高的优点，但需依赖铜催化；若后续实验需避免重金属，则不推荐采用该方法。</w:t>
            </w:r>
            <w:r w:rsidR="00191846" w:rsidRPr="00191846">
              <w:rPr>
                <w:rFonts w:ascii="Figtree" w:eastAsiaTheme="minorEastAsia" w:hAnsi="Figtree" w:cs="Arial"/>
                <w:b/>
                <w:bCs/>
                <w:color w:val="000000"/>
                <w:kern w:val="2"/>
                <w:sz w:val="15"/>
                <w:szCs w:val="15"/>
                <w14:ligatures w14:val="standardContextual"/>
              </w:rPr>
              <w:object w:dxaOrig="13215" w:dyaOrig="1275" w14:anchorId="0E4018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5.75pt;height:33pt" o:ole="">
                  <v:imagedata r:id="rId10" o:title=""/>
                </v:shape>
                <o:OLEObject Type="Embed" ProgID="Unknown" ShapeID="_x0000_i1025" DrawAspect="Content" ObjectID="_1818227416" r:id="rId11"/>
              </w:object>
            </w:r>
          </w:p>
        </w:tc>
      </w:tr>
      <w:tr w:rsidR="00191846" w:rsidRPr="00191846" w:rsidTr="00CA3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Merge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3"/>
                <w:szCs w:val="13"/>
              </w:rPr>
            </w:pPr>
          </w:p>
        </w:tc>
        <w:tc>
          <w:tcPr>
            <w:tcW w:w="7810" w:type="dxa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191846"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  <w:t>DBCO azido</w:t>
            </w:r>
            <w:r w:rsidRPr="00191846"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  <w:t>（</w:t>
            </w:r>
            <w:r w:rsidR="00326B7B" w:rsidRPr="009B6D7D">
              <w:rPr>
                <w:rFonts w:ascii="Figtree" w:eastAsiaTheme="minorEastAsia" w:hAnsi="Figtree" w:cs="Arial"/>
                <w:b/>
                <w:bCs/>
                <w:color w:val="E97132" w:themeColor="accent2"/>
                <w:sz w:val="15"/>
                <w:szCs w:val="15"/>
              </w:rPr>
              <w:t>推荐</w:t>
            </w:r>
            <w:r w:rsidRPr="00191846">
              <w:rPr>
                <w:rFonts w:ascii="Figtree" w:eastAsiaTheme="minorEastAsia" w:hAnsi="Figtree" w:cs="Arial"/>
                <w:b/>
                <w:bCs/>
                <w:color w:val="E97132" w:themeColor="accent2"/>
                <w:sz w:val="15"/>
                <w:szCs w:val="15"/>
              </w:rPr>
              <w:t>*</w:t>
            </w:r>
            <w:r w:rsidRPr="00191846"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  <w:t>）：</w:t>
            </w:r>
          </w:p>
          <w:p w:rsidR="00191846" w:rsidRPr="00191846" w:rsidRDefault="00326B7B" w:rsidP="001918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应变促进的</w:t>
            </w:r>
            <w:proofErr w:type="gramStart"/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炔</w:t>
            </w:r>
            <w:proofErr w:type="gramEnd"/>
            <w:r w:rsidR="00BF3CB7"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基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-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叠氮环加成反应（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SPAAC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）是一种无需铜催化的生物正交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Click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反应</w:t>
            </w:r>
            <w:r w:rsidR="00BF3CB7"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，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通过在肽链中引入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 xml:space="preserve"> {Lys(N</w:t>
            </w:r>
            <w:r w:rsidRPr="009B6D7D">
              <w:rPr>
                <w:rFonts w:ascii="Figtree" w:eastAsiaTheme="minorEastAsia" w:hAnsi="Figtree"/>
                <w:color w:val="000000"/>
                <w:sz w:val="15"/>
                <w:szCs w:val="15"/>
              </w:rPr>
              <w:t>₃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)}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修饰，可引入叠氮基</w:t>
            </w:r>
            <w:r w:rsidR="00BF3CB7"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团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，与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DBCO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修饰的寡核苷酸进行偶联。</w:t>
            </w:r>
            <w:r w:rsidR="00191846" w:rsidRPr="00191846">
              <w:rPr>
                <w:rFonts w:ascii="Figtree" w:hAnsi="Figtree" w:cs="Arial"/>
                <w:b/>
                <w:bCs/>
                <w:noProof/>
                <w:color w:val="000000"/>
                <w:sz w:val="15"/>
                <w:szCs w:val="15"/>
              </w:rPr>
              <w:drawing>
                <wp:inline distT="0" distB="0" distL="0" distR="0" wp14:anchorId="15C63EC9" wp14:editId="71636455">
                  <wp:extent cx="4631273" cy="429031"/>
                  <wp:effectExtent l="0" t="0" r="0" b="9525"/>
                  <wp:docPr id="10" name="图片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01B13D-1B9A-B781-A78F-10FD4512B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7">
                            <a:extLst>
                              <a:ext uri="{FF2B5EF4-FFF2-40B4-BE49-F238E27FC236}">
                                <a16:creationId xmlns:a16="http://schemas.microsoft.com/office/drawing/2014/main" id="{E601B13D-1B9A-B781-A78F-10FD4512B5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997" cy="44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46" w:rsidRPr="00191846" w:rsidTr="00CA313D">
        <w:trPr>
          <w:trHeight w:val="1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Merge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156082" w:themeColor="accent1"/>
              <w:right w:val="single" w:sz="8" w:space="0" w:color="156082" w:themeColor="accent1"/>
            </w:tcBorders>
            <w:vAlign w:val="center"/>
          </w:tcPr>
          <w:p w:rsidR="00191846" w:rsidRPr="00191846" w:rsidRDefault="00191846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3"/>
                <w:szCs w:val="13"/>
              </w:rPr>
            </w:pPr>
          </w:p>
        </w:tc>
        <w:tc>
          <w:tcPr>
            <w:tcW w:w="7810" w:type="dxa"/>
            <w:tcBorders>
              <w:top w:val="single" w:sz="8" w:space="0" w:color="156082" w:themeColor="accent1"/>
              <w:left w:val="single" w:sz="8" w:space="0" w:color="156082" w:themeColor="accent1"/>
              <w:bottom w:val="single" w:sz="8" w:space="0" w:color="2F5496"/>
              <w:right w:val="single" w:sz="8" w:space="0" w:color="2F5496"/>
            </w:tcBorders>
            <w:vAlign w:val="center"/>
          </w:tcPr>
          <w:p w:rsidR="00191846" w:rsidRPr="00191846" w:rsidRDefault="00191846" w:rsidP="00191846">
            <w:pPr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191846"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  <w:t>Thiol maleimide</w:t>
            </w:r>
            <w:r w:rsidRPr="00191846"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  <w:t>：</w:t>
            </w:r>
          </w:p>
          <w:p w:rsidR="00191846" w:rsidRPr="00191846" w:rsidRDefault="00BF3CB7" w:rsidP="001918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5"/>
                <w:szCs w:val="15"/>
              </w:rPr>
            </w:pP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巯基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–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马来酰亚胺反应是一种基于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Michael</w:t>
            </w:r>
            <w:r w:rsidRPr="009B6D7D"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  <w:t>加成反应的常用生物偶联方法，但在多肽序列设计上的灵活性有限。</w:t>
            </w:r>
            <w:r w:rsidR="00191846" w:rsidRPr="00191846">
              <w:rPr>
                <w:rFonts w:ascii="Figtree" w:hAnsi="Figtree"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0D0CFD61" wp14:editId="46612650">
                  <wp:extent cx="3634740" cy="395004"/>
                  <wp:effectExtent l="0" t="0" r="3810" b="5080"/>
                  <wp:docPr id="11" name="图片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CB2E04-8254-93EB-2E0B-E96FC4A3CA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9">
                            <a:extLst>
                              <a:ext uri="{FF2B5EF4-FFF2-40B4-BE49-F238E27FC236}">
                                <a16:creationId xmlns:a16="http://schemas.microsoft.com/office/drawing/2014/main" id="{37CB2E04-8254-93EB-2E0B-E96FC4A3CA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048" cy="40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46" w:rsidRPr="00191846" w:rsidTr="00CA3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tcBorders>
              <w:top w:val="single" w:sz="8" w:space="0" w:color="156082" w:themeColor="accent1"/>
              <w:left w:val="single" w:sz="8" w:space="0" w:color="2F5496"/>
              <w:bottom w:val="single" w:sz="8" w:space="0" w:color="2F5496"/>
              <w:right w:val="single" w:sz="8" w:space="0" w:color="2F5496"/>
            </w:tcBorders>
            <w:shd w:val="clear" w:color="auto" w:fill="F2F2F2" w:themeFill="background1" w:themeFillShade="F2"/>
            <w:vAlign w:val="center"/>
          </w:tcPr>
          <w:p w:rsidR="00191846" w:rsidRPr="00191846" w:rsidRDefault="00363AFA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</w:pPr>
            <w:r w:rsidRPr="009B6D7D">
              <w:rPr>
                <w:rFonts w:ascii="Figtree" w:eastAsiaTheme="minorEastAsia" w:hAnsi="Figtree" w:cs="Arial"/>
                <w:color w:val="000000"/>
                <w:sz w:val="16"/>
                <w:szCs w:val="16"/>
              </w:rPr>
              <w:t>服务名称</w:t>
            </w:r>
          </w:p>
        </w:tc>
        <w:tc>
          <w:tcPr>
            <w:tcW w:w="7810" w:type="dxa"/>
            <w:tcBorders>
              <w:top w:val="single" w:sz="8" w:space="0" w:color="2F5496"/>
              <w:left w:val="single" w:sz="8" w:space="0" w:color="2F5496"/>
              <w:bottom w:val="single" w:sz="8" w:space="0" w:color="2F5496"/>
              <w:right w:val="single" w:sz="8" w:space="0" w:color="2F5496"/>
            </w:tcBorders>
            <w:shd w:val="clear" w:color="auto" w:fill="F2F2F2" w:themeFill="background1" w:themeFillShade="F2"/>
            <w:vAlign w:val="center"/>
          </w:tcPr>
          <w:p w:rsidR="00191846" w:rsidRPr="00191846" w:rsidRDefault="00363AFA" w:rsidP="00191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b/>
                <w:bCs/>
                <w:color w:val="000000"/>
                <w:sz w:val="16"/>
                <w:szCs w:val="16"/>
              </w:rPr>
            </w:pPr>
            <w:r w:rsidRPr="009B6D7D">
              <w:rPr>
                <w:rFonts w:ascii="Figtree" w:eastAsiaTheme="minorEastAsia" w:hAnsi="Figtree" w:cs="Arial"/>
                <w:b/>
                <w:bCs/>
                <w:color w:val="000000"/>
                <w:sz w:val="16"/>
                <w:szCs w:val="16"/>
              </w:rPr>
              <w:t>偶联方案</w:t>
            </w:r>
          </w:p>
        </w:tc>
      </w:tr>
      <w:tr w:rsidR="00191846" w:rsidRPr="00191846" w:rsidTr="00CA313D">
        <w:trPr>
          <w:trHeight w:val="5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tcBorders>
              <w:top w:val="single" w:sz="8" w:space="0" w:color="2F5496"/>
              <w:left w:val="single" w:sz="8" w:space="0" w:color="2F5496"/>
              <w:bottom w:val="single" w:sz="8" w:space="0" w:color="2F5496"/>
              <w:right w:val="single" w:sz="8" w:space="0" w:color="2F5496"/>
            </w:tcBorders>
            <w:vAlign w:val="center"/>
          </w:tcPr>
          <w:p w:rsidR="00191846" w:rsidRPr="00191846" w:rsidRDefault="00363AFA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3"/>
                <w:szCs w:val="13"/>
              </w:rPr>
            </w:pP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蛋白</w:t>
            </w: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/</w:t>
            </w: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抗体核酸偶联（</w:t>
            </w: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AOC</w:t>
            </w: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）</w:t>
            </w:r>
          </w:p>
        </w:tc>
        <w:tc>
          <w:tcPr>
            <w:tcW w:w="7810" w:type="dxa"/>
            <w:tcBorders>
              <w:top w:val="single" w:sz="8" w:space="0" w:color="2F5496"/>
              <w:left w:val="single" w:sz="8" w:space="0" w:color="2F5496"/>
              <w:bottom w:val="single" w:sz="8" w:space="0" w:color="2F5496"/>
              <w:right w:val="single" w:sz="8" w:space="0" w:color="2F5496"/>
            </w:tcBorders>
            <w:vAlign w:val="center"/>
          </w:tcPr>
          <w:tbl>
            <w:tblPr>
              <w:tblStyle w:val="af2"/>
              <w:tblW w:w="5000" w:type="pct"/>
              <w:tblLook w:val="04A0" w:firstRow="1" w:lastRow="0" w:firstColumn="1" w:lastColumn="0" w:noHBand="0" w:noVBand="1"/>
            </w:tblPr>
            <w:tblGrid>
              <w:gridCol w:w="1022"/>
              <w:gridCol w:w="1725"/>
              <w:gridCol w:w="2280"/>
              <w:gridCol w:w="2557"/>
            </w:tblGrid>
            <w:tr w:rsidR="001C6ED6" w:rsidRPr="009B6D7D" w:rsidTr="001C6ED6">
              <w:trPr>
                <w:trHeight w:val="394"/>
              </w:trPr>
              <w:tc>
                <w:tcPr>
                  <w:tcW w:w="674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b/>
                      <w:bCs/>
                      <w:color w:val="000000"/>
                      <w:sz w:val="15"/>
                      <w:szCs w:val="15"/>
                    </w:rPr>
                    <w:t>类别</w:t>
                  </w:r>
                </w:p>
              </w:tc>
              <w:tc>
                <w:tcPr>
                  <w:tcW w:w="1137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>赖氨酸随机偶联</w:t>
                  </w:r>
                  <w:r w:rsidRPr="009B6D7D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 xml:space="preserve"> </w:t>
                  </w:r>
                  <w:r w:rsidR="00191846" w:rsidRPr="00191846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>(Lys)</w:t>
                  </w:r>
                </w:p>
              </w:tc>
              <w:tc>
                <w:tcPr>
                  <w:tcW w:w="1503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>定点偶联</w:t>
                  </w:r>
                  <w:r w:rsidR="00191846" w:rsidRPr="00191846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 xml:space="preserve"> (</w:t>
                  </w:r>
                  <w:r w:rsidRPr="009B6D7D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>SS)</w:t>
                  </w:r>
                </w:p>
              </w:tc>
              <w:tc>
                <w:tcPr>
                  <w:tcW w:w="1686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>半胱氨酸偶联</w:t>
                  </w:r>
                  <w:r w:rsidR="00191846" w:rsidRPr="00191846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 xml:space="preserve"> (</w:t>
                  </w:r>
                  <w:proofErr w:type="spellStart"/>
                  <w:r w:rsidR="00191846" w:rsidRPr="00191846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>Cys</w:t>
                  </w:r>
                  <w:proofErr w:type="spellEnd"/>
                  <w:r w:rsidR="00191846" w:rsidRPr="00191846">
                    <w:rPr>
                      <w:rFonts w:ascii="Figtree" w:hAnsi="Figtree" w:cs="Arial"/>
                      <w:b/>
                      <w:bCs/>
                      <w:sz w:val="15"/>
                      <w:szCs w:val="15"/>
                    </w:rPr>
                    <w:t>)</w:t>
                  </w:r>
                </w:p>
              </w:tc>
            </w:tr>
            <w:tr w:rsidR="001C6ED6" w:rsidRPr="009B6D7D" w:rsidTr="001C6ED6">
              <w:trPr>
                <w:trHeight w:val="450"/>
              </w:trPr>
              <w:tc>
                <w:tcPr>
                  <w:tcW w:w="674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偶联策略</w:t>
                  </w:r>
                </w:p>
              </w:tc>
              <w:tc>
                <w:tcPr>
                  <w:tcW w:w="1137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Azido ab + DBCO oligo</w:t>
                  </w:r>
                </w:p>
              </w:tc>
              <w:tc>
                <w:tcPr>
                  <w:tcW w:w="1503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Azido ab + DBCO oligo</w:t>
                  </w:r>
                </w:p>
              </w:tc>
              <w:tc>
                <w:tcPr>
                  <w:tcW w:w="1686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Reduced ab + Maleimide oligo</w:t>
                  </w:r>
                </w:p>
              </w:tc>
            </w:tr>
            <w:tr w:rsidR="001C6ED6" w:rsidRPr="009B6D7D" w:rsidTr="001C6ED6">
              <w:trPr>
                <w:trHeight w:val="394"/>
              </w:trPr>
              <w:tc>
                <w:tcPr>
                  <w:tcW w:w="674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特征</w:t>
                  </w:r>
                </w:p>
              </w:tc>
              <w:tc>
                <w:tcPr>
                  <w:tcW w:w="1137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0D776A">
                    <w:rPr>
                      <w:rFonts w:ascii="Figtree" w:hAnsi="Figtree" w:cs="Arial"/>
                      <w:color w:val="E97132" w:themeColor="accent2"/>
                      <w:sz w:val="15"/>
                      <w:szCs w:val="15"/>
                    </w:rPr>
                    <w:t>随机偶联</w:t>
                  </w:r>
                  <w:r w:rsidR="00191846" w:rsidRPr="00191846">
                    <w:rPr>
                      <w:rFonts w:ascii="Figtree" w:hAnsi="Figtree" w:cs="Arial"/>
                      <w:sz w:val="15"/>
                      <w:szCs w:val="15"/>
                    </w:rPr>
                    <w:t xml:space="preserve"> </w:t>
                  </w:r>
                  <w:r w:rsidR="000553B1" w:rsidRPr="000553B1">
                    <w:rPr>
                      <w:rFonts w:ascii="Figtree" w:hAnsi="Figtree" w:cs="Arial"/>
                      <w:kern w:val="2"/>
                      <w:sz w:val="15"/>
                      <w:szCs w:val="15"/>
                      <w14:ligatures w14:val="standardContextual"/>
                    </w:rPr>
                    <w:object w:dxaOrig="1973" w:dyaOrig="1433" w14:anchorId="48AD82F5">
                      <v:shape id="_x0000_i1026" type="#_x0000_t75" style="width:63.75pt;height:46.5pt" o:ole="">
                        <v:imagedata r:id="rId14" o:title=""/>
                      </v:shape>
                      <o:OLEObject Type="Embed" ProgID="Unknown" ShapeID="_x0000_i1026" DrawAspect="Content" ObjectID="_1818227417" r:id="rId15"/>
                    </w:object>
                  </w:r>
                </w:p>
              </w:tc>
              <w:tc>
                <w:tcPr>
                  <w:tcW w:w="1503" w:type="pct"/>
                  <w:vAlign w:val="center"/>
                </w:tcPr>
                <w:p w:rsid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noProof/>
                      <w:sz w:val="15"/>
                      <w:szCs w:val="15"/>
                    </w:rPr>
                  </w:pPr>
                  <w:r w:rsidRPr="000D776A">
                    <w:rPr>
                      <w:rFonts w:ascii="Figtree" w:hAnsi="Figtree" w:cs="Arial"/>
                      <w:color w:val="E97132" w:themeColor="accent2"/>
                      <w:sz w:val="15"/>
                      <w:szCs w:val="15"/>
                    </w:rPr>
                    <w:t>N</w:t>
                  </w:r>
                  <w:r w:rsidRPr="000D776A">
                    <w:rPr>
                      <w:rFonts w:ascii="Figtree" w:hAnsi="Figtree" w:cs="Arial"/>
                      <w:color w:val="E97132" w:themeColor="accent2"/>
                      <w:sz w:val="15"/>
                      <w:szCs w:val="15"/>
                    </w:rPr>
                    <w:t>端定点偶联</w:t>
                  </w:r>
                  <w:r w:rsidR="00191846" w:rsidRPr="00191846">
                    <w:rPr>
                      <w:rFonts w:ascii="Figtree" w:hAnsi="Figtree" w:cs="Arial"/>
                      <w:sz w:val="15"/>
                      <w:szCs w:val="15"/>
                    </w:rPr>
                    <w:t xml:space="preserve"> </w:t>
                  </w:r>
                </w:p>
                <w:p w:rsidR="000553B1" w:rsidRPr="00191846" w:rsidRDefault="000553B1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0553B1">
                    <w:rPr>
                      <w:rFonts w:ascii="Figtree" w:hAnsi="Figtree" w:cs="Arial"/>
                      <w:kern w:val="2"/>
                      <w:sz w:val="15"/>
                      <w:szCs w:val="15"/>
                      <w14:ligatures w14:val="standardContextual"/>
                    </w:rPr>
                    <w:object w:dxaOrig="1608" w:dyaOrig="1318" w14:anchorId="12F50C89">
                      <v:shape id="_x0000_i1027" type="#_x0000_t75" style="width:56.25pt;height:45.75pt" o:ole="">
                        <v:imagedata r:id="rId16" o:title=""/>
                      </v:shape>
                      <o:OLEObject Type="Embed" ProgID="Unknown" ShapeID="_x0000_i1027" DrawAspect="Content" ObjectID="_1818227418" r:id="rId17"/>
                    </w:object>
                  </w:r>
                </w:p>
              </w:tc>
              <w:tc>
                <w:tcPr>
                  <w:tcW w:w="1686" w:type="pct"/>
                  <w:vAlign w:val="center"/>
                </w:tcPr>
                <w:p w:rsidR="00363AFA" w:rsidRPr="009B6D7D" w:rsidRDefault="00363AFA" w:rsidP="003606D0">
                  <w:pPr>
                    <w:framePr w:hSpace="180" w:wrap="around" w:vAnchor="text" w:hAnchor="text" w:x="-598" w:y="1"/>
                    <w:numPr>
                      <w:ilvl w:val="0"/>
                      <w:numId w:val="2"/>
                    </w:numPr>
                    <w:contextualSpacing/>
                    <w:suppressOverlap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通过二硫键实现</w:t>
                  </w: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 xml:space="preserve"> 1–6 </w:t>
                  </w: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条寡核苷酸的</w:t>
                  </w:r>
                  <w:r w:rsidRPr="000D776A">
                    <w:rPr>
                      <w:rFonts w:ascii="Figtree" w:hAnsi="Figtree" w:cs="Arial"/>
                      <w:color w:val="E97132" w:themeColor="accent2"/>
                      <w:sz w:val="15"/>
                      <w:szCs w:val="15"/>
                    </w:rPr>
                    <w:t>随机偶联</w:t>
                  </w:r>
                </w:p>
                <w:p w:rsidR="001C6ED6" w:rsidRPr="009B6D7D" w:rsidRDefault="00363AFA" w:rsidP="003606D0">
                  <w:pPr>
                    <w:framePr w:hSpace="180" w:wrap="around" w:vAnchor="text" w:hAnchor="text" w:x="-598" w:y="1"/>
                    <w:numPr>
                      <w:ilvl w:val="0"/>
                      <w:numId w:val="2"/>
                    </w:numPr>
                    <w:suppressOverlap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可实现</w:t>
                  </w:r>
                  <w:r w:rsidR="001C6ED6" w:rsidRPr="000D776A">
                    <w:rPr>
                      <w:rFonts w:ascii="Figtree" w:hAnsi="Figtree" w:cs="Arial"/>
                      <w:b/>
                      <w:bCs/>
                      <w:color w:val="E97132" w:themeColor="accent2"/>
                      <w:sz w:val="15"/>
                      <w:szCs w:val="15"/>
                    </w:rPr>
                    <w:t>DAR 1</w:t>
                  </w:r>
                  <w:r w:rsidR="001C6ED6" w:rsidRPr="009B6D7D">
                    <w:rPr>
                      <w:rFonts w:ascii="Figtree" w:hAnsi="Figtree" w:cs="Arial"/>
                      <w:sz w:val="15"/>
                      <w:szCs w:val="15"/>
                    </w:rPr>
                    <w:t>，</w:t>
                  </w: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适用于</w:t>
                  </w: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siRN</w:t>
                  </w:r>
                  <w:r w:rsidR="001C6ED6" w:rsidRPr="009B6D7D">
                    <w:rPr>
                      <w:rFonts w:ascii="Figtree" w:hAnsi="Figtree" w:cs="Arial"/>
                      <w:sz w:val="15"/>
                      <w:szCs w:val="15"/>
                    </w:rPr>
                    <w:t>A-</w:t>
                  </w: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抗体偶联</w:t>
                  </w:r>
                </w:p>
                <w:p w:rsidR="00191846" w:rsidRPr="00191846" w:rsidRDefault="00191846" w:rsidP="003606D0">
                  <w:pPr>
                    <w:framePr w:hSpace="180" w:wrap="around" w:vAnchor="text" w:hAnchor="text" w:x="-598" w:y="1"/>
                    <w:ind w:left="420"/>
                    <w:suppressOverlap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39925AAD" wp14:editId="3EAD685A">
                        <wp:extent cx="687629" cy="517815"/>
                        <wp:effectExtent l="0" t="0" r="0" b="0"/>
                        <wp:docPr id="3" name="图片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0B25C1A-EA01-4BF0-9C9E-9B2C8A323C2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图片 26">
                                  <a:extLst>
                                    <a:ext uri="{FF2B5EF4-FFF2-40B4-BE49-F238E27FC236}">
                                      <a16:creationId xmlns:a16="http://schemas.microsoft.com/office/drawing/2014/main" id="{90B25C1A-EA01-4BF0-9C9E-9B2C8A323C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/>
                                <a:srcRect t="11489" b="68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4685" cy="538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6ED6" w:rsidRPr="009B6D7D" w:rsidTr="001C6ED6">
              <w:trPr>
                <w:trHeight w:val="394"/>
              </w:trPr>
              <w:tc>
                <w:tcPr>
                  <w:tcW w:w="674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重链修饰</w:t>
                  </w:r>
                </w:p>
              </w:tc>
              <w:tc>
                <w:tcPr>
                  <w:tcW w:w="1137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0~5</w:t>
                  </w:r>
                </w:p>
              </w:tc>
              <w:tc>
                <w:tcPr>
                  <w:tcW w:w="1503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0.7</w:t>
                  </w:r>
                </w:p>
              </w:tc>
              <w:tc>
                <w:tcPr>
                  <w:tcW w:w="1686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1~3</w:t>
                  </w:r>
                </w:p>
              </w:tc>
            </w:tr>
            <w:tr w:rsidR="001C6ED6" w:rsidRPr="009B6D7D" w:rsidTr="001C6ED6">
              <w:trPr>
                <w:trHeight w:val="394"/>
              </w:trPr>
              <w:tc>
                <w:tcPr>
                  <w:tcW w:w="674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轻链修饰</w:t>
                  </w:r>
                </w:p>
              </w:tc>
              <w:tc>
                <w:tcPr>
                  <w:tcW w:w="1137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0~2</w:t>
                  </w:r>
                </w:p>
              </w:tc>
              <w:tc>
                <w:tcPr>
                  <w:tcW w:w="1503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0</w:t>
                  </w:r>
                </w:p>
              </w:tc>
              <w:tc>
                <w:tcPr>
                  <w:tcW w:w="1686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0~1</w:t>
                  </w:r>
                </w:p>
              </w:tc>
            </w:tr>
            <w:tr w:rsidR="001C6ED6" w:rsidRPr="009B6D7D" w:rsidTr="001C6ED6">
              <w:trPr>
                <w:trHeight w:val="394"/>
              </w:trPr>
              <w:tc>
                <w:tcPr>
                  <w:tcW w:w="674" w:type="pct"/>
                  <w:vAlign w:val="center"/>
                </w:tcPr>
                <w:p w:rsidR="00191846" w:rsidRPr="00191846" w:rsidRDefault="00363AFA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核酸</w:t>
                  </w: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/</w:t>
                  </w:r>
                  <w:r w:rsidRPr="009B6D7D">
                    <w:rPr>
                      <w:rFonts w:ascii="Figtree" w:hAnsi="Figtree" w:cs="Arial"/>
                      <w:sz w:val="15"/>
                      <w:szCs w:val="15"/>
                    </w:rPr>
                    <w:t>抗体比</w:t>
                  </w:r>
                  <w:r w:rsidR="001C6ED6" w:rsidRPr="009B6D7D">
                    <w:rPr>
                      <w:rFonts w:ascii="Figtree" w:hAnsi="Figtree" w:cs="Arial"/>
                      <w:sz w:val="15"/>
                      <w:szCs w:val="15"/>
                    </w:rPr>
                    <w:t xml:space="preserve"> </w:t>
                  </w:r>
                  <w:r w:rsidR="00191846" w:rsidRPr="00191846">
                    <w:rPr>
                      <w:rFonts w:ascii="Figtree" w:hAnsi="Figtree" w:cs="Arial"/>
                      <w:sz w:val="15"/>
                      <w:szCs w:val="15"/>
                    </w:rPr>
                    <w:t>(DAR)</w:t>
                  </w:r>
                </w:p>
              </w:tc>
              <w:tc>
                <w:tcPr>
                  <w:tcW w:w="1137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~5</w:t>
                  </w:r>
                </w:p>
              </w:tc>
              <w:tc>
                <w:tcPr>
                  <w:tcW w:w="1503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1.4</w:t>
                  </w:r>
                </w:p>
              </w:tc>
              <w:tc>
                <w:tcPr>
                  <w:tcW w:w="1686" w:type="pct"/>
                  <w:vAlign w:val="center"/>
                </w:tcPr>
                <w:p w:rsidR="00191846" w:rsidRPr="00191846" w:rsidRDefault="00191846" w:rsidP="003606D0">
                  <w:pPr>
                    <w:framePr w:hSpace="180" w:wrap="around" w:vAnchor="text" w:hAnchor="text" w:x="-598" w:y="1"/>
                    <w:suppressOverlap/>
                    <w:jc w:val="center"/>
                    <w:rPr>
                      <w:rFonts w:ascii="Figtree" w:hAnsi="Figtree" w:cs="Arial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Arial"/>
                      <w:sz w:val="15"/>
                      <w:szCs w:val="15"/>
                    </w:rPr>
                    <w:t>~4</w:t>
                  </w:r>
                </w:p>
              </w:tc>
            </w:tr>
          </w:tbl>
          <w:p w:rsidR="00191846" w:rsidRPr="00191846" w:rsidRDefault="00191846" w:rsidP="001918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gtree" w:eastAsiaTheme="minorEastAsia" w:hAnsi="Figtree" w:cs="Arial"/>
                <w:color w:val="000000"/>
                <w:sz w:val="15"/>
                <w:szCs w:val="15"/>
              </w:rPr>
            </w:pPr>
          </w:p>
        </w:tc>
      </w:tr>
      <w:tr w:rsidR="00191846" w:rsidRPr="00191846" w:rsidTr="00CA3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tcBorders>
              <w:top w:val="single" w:sz="8" w:space="0" w:color="2F5496"/>
              <w:left w:val="single" w:sz="8" w:space="0" w:color="2F5496"/>
              <w:bottom w:val="single" w:sz="8" w:space="0" w:color="2F5496"/>
              <w:right w:val="single" w:sz="8" w:space="0" w:color="2F5496"/>
            </w:tcBorders>
            <w:vAlign w:val="center"/>
          </w:tcPr>
          <w:p w:rsidR="00191846" w:rsidRPr="00191846" w:rsidRDefault="001C6ED6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</w:pPr>
            <w:r w:rsidRPr="009B6D7D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>蛋白多肽偶联</w:t>
            </w:r>
          </w:p>
          <w:p w:rsidR="00191846" w:rsidRPr="00191846" w:rsidRDefault="00191846" w:rsidP="00191846">
            <w:pPr>
              <w:jc w:val="center"/>
              <w:rPr>
                <w:rFonts w:ascii="Figtree" w:eastAsiaTheme="minorEastAsia" w:hAnsi="Figtree" w:cs="Arial"/>
                <w:color w:val="2F5496"/>
                <w:sz w:val="13"/>
                <w:szCs w:val="13"/>
              </w:rPr>
            </w:pPr>
            <w:r w:rsidRPr="00191846">
              <w:rPr>
                <w:rFonts w:ascii="Figtree" w:eastAsiaTheme="minorEastAsia" w:hAnsi="Figtree" w:cs="Arial"/>
                <w:color w:val="2F5496"/>
                <w:sz w:val="16"/>
                <w:szCs w:val="16"/>
              </w:rPr>
              <w:t xml:space="preserve">(APC) </w:t>
            </w:r>
          </w:p>
        </w:tc>
        <w:tc>
          <w:tcPr>
            <w:tcW w:w="7810" w:type="dxa"/>
            <w:tcBorders>
              <w:top w:val="single" w:sz="8" w:space="0" w:color="2F5496"/>
              <w:left w:val="single" w:sz="8" w:space="0" w:color="2F5496"/>
              <w:bottom w:val="single" w:sz="8" w:space="0" w:color="2F5496"/>
              <w:right w:val="single" w:sz="8" w:space="0" w:color="2F5496"/>
            </w:tcBorders>
            <w:vAlign w:val="center"/>
          </w:tcPr>
          <w:p w:rsidR="00191846" w:rsidRPr="00191846" w:rsidRDefault="001C6ED6" w:rsidP="00191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gtree" w:eastAsiaTheme="minorEastAsia" w:hAnsi="Figtree" w:cs="Arial"/>
                <w:sz w:val="13"/>
                <w:szCs w:val="13"/>
              </w:rPr>
            </w:pPr>
            <w:r w:rsidRPr="009B6D7D">
              <w:rPr>
                <w:rFonts w:ascii="Figtree" w:eastAsiaTheme="minorEastAsia" w:hAnsi="Figtree" w:cs="Arial"/>
                <w:sz w:val="15"/>
                <w:szCs w:val="15"/>
              </w:rPr>
              <w:t>参考</w:t>
            </w:r>
            <w:r w:rsidR="00191846" w:rsidRPr="00191846">
              <w:rPr>
                <w:rFonts w:ascii="Figtree" w:eastAsiaTheme="minorEastAsia" w:hAnsi="Figtree" w:cs="Arial"/>
                <w:sz w:val="15"/>
                <w:szCs w:val="15"/>
              </w:rPr>
              <w:t xml:space="preserve"> AOC</w:t>
            </w:r>
          </w:p>
        </w:tc>
      </w:tr>
    </w:tbl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9B6D7D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191846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191846" w:rsidRDefault="00EC18EE" w:rsidP="00191846">
      <w:pPr>
        <w:spacing w:after="0" w:line="360" w:lineRule="auto"/>
        <w:jc w:val="both"/>
        <w:outlineLvl w:val="0"/>
        <w:rPr>
          <w:rFonts w:ascii="Figtree" w:hAnsi="Figtree" w:cs="Calibri"/>
          <w:b/>
          <w:bCs/>
          <w:color w:val="153D63" w:themeColor="text2" w:themeTint="E6"/>
          <w:sz w:val="20"/>
          <w:szCs w:val="22"/>
          <w14:ligatures w14:val="none"/>
        </w:rPr>
      </w:pPr>
      <w:r w:rsidRPr="009B6D7D">
        <w:rPr>
          <w:rFonts w:ascii="Figtree" w:hAnsi="Figtree" w:cs="Calibri"/>
          <w:b/>
          <w:bCs/>
          <w:color w:val="153D63" w:themeColor="text2" w:themeTint="E6"/>
          <w:sz w:val="20"/>
          <w:szCs w:val="22"/>
          <w14:ligatures w14:val="none"/>
        </w:rPr>
        <w:t>服务需求</w:t>
      </w:r>
    </w:p>
    <w:tbl>
      <w:tblPr>
        <w:tblW w:w="5810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6947"/>
      </w:tblGrid>
      <w:tr w:rsidR="00191846" w:rsidRPr="00191846" w:rsidTr="00CA313D">
        <w:trPr>
          <w:cantSplit/>
          <w:trHeight w:val="341"/>
        </w:trPr>
        <w:tc>
          <w:tcPr>
            <w:tcW w:w="5000" w:type="pct"/>
            <w:gridSpan w:val="2"/>
            <w:shd w:val="clear" w:color="auto" w:fill="2F5496"/>
            <w:vAlign w:val="center"/>
          </w:tcPr>
          <w:p w:rsidR="00191846" w:rsidRPr="00191846" w:rsidRDefault="00EC18EE" w:rsidP="00191846">
            <w:pPr>
              <w:widowControl/>
              <w:spacing w:after="0" w:line="240" w:lineRule="auto"/>
              <w:rPr>
                <w:rFonts w:ascii="Figtree" w:hAnsi="Figtree" w:cstheme="minorHAnsi"/>
                <w:b/>
                <w:kern w:val="0"/>
                <w:sz w:val="16"/>
                <w:szCs w:val="16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客户需求信息简介</w:t>
            </w:r>
          </w:p>
        </w:tc>
      </w:tr>
      <w:tr w:rsidR="009B6D7D" w:rsidRPr="00191846" w:rsidTr="009B6D7D">
        <w:trPr>
          <w:cantSplit/>
          <w:trHeight w:val="602"/>
        </w:trPr>
        <w:tc>
          <w:tcPr>
            <w:tcW w:w="1397" w:type="pct"/>
            <w:shd w:val="clear" w:color="auto" w:fill="auto"/>
            <w:vAlign w:val="center"/>
          </w:tcPr>
          <w:p w:rsidR="00191846" w:rsidRPr="00191846" w:rsidRDefault="00EC18EE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项目背景简介</w:t>
            </w:r>
          </w:p>
        </w:tc>
        <w:sdt>
          <w:sdtPr>
            <w:rPr>
              <w:rFonts w:ascii="Figtree" w:hAnsi="Figtree" w:cs="Arial"/>
              <w:color w:val="000000"/>
              <w:sz w:val="15"/>
              <w:szCs w:val="15"/>
            </w:rPr>
            <w:id w:val="956530847"/>
            <w:placeholder>
              <w:docPart w:val="4B4992E2785445B6B5AD1FF596D59407"/>
            </w:placeholder>
            <w:showingPlcHdr/>
            <w:text/>
          </w:sdtPr>
          <w:sdtEndPr/>
          <w:sdtContent>
            <w:tc>
              <w:tcPr>
                <w:tcW w:w="3603" w:type="pct"/>
                <w:vAlign w:val="center"/>
              </w:tcPr>
              <w:p w:rsidR="00191846" w:rsidRPr="00191846" w:rsidRDefault="00EC18EE" w:rsidP="00191846">
                <w:pPr>
                  <w:widowControl/>
                  <w:spacing w:after="0" w:line="240" w:lineRule="auto"/>
                  <w:rPr>
                    <w:rFonts w:ascii="Figtree" w:hAnsi="Figtree" w:cstheme="minorHAnsi"/>
                    <w:snapToGrid w:val="0"/>
                    <w:kern w:val="0"/>
                    <w:sz w:val="15"/>
                    <w:szCs w:val="15"/>
                    <w14:ligatures w14:val="none"/>
                  </w:rPr>
                </w:pPr>
                <w:r w:rsidRPr="009B6D7D">
                  <w:rPr>
                    <w:rFonts w:ascii="Figtree" w:hAnsi="Figtree" w:cs="Arial"/>
                    <w:color w:val="808080"/>
                    <w:sz w:val="15"/>
                    <w:szCs w:val="15"/>
                    <w:shd w:val="pct15" w:color="auto" w:fill="FFFFFF"/>
                  </w:rPr>
                  <w:t>单击或点击此处输入文字。</w:t>
                </w:r>
              </w:p>
            </w:tc>
          </w:sdtContent>
        </w:sdt>
      </w:tr>
      <w:tr w:rsidR="009B6D7D" w:rsidRPr="00191846" w:rsidTr="009B6D7D">
        <w:trPr>
          <w:cantSplit/>
          <w:trHeight w:val="602"/>
        </w:trPr>
        <w:tc>
          <w:tcPr>
            <w:tcW w:w="1397" w:type="pct"/>
            <w:shd w:val="clear" w:color="auto" w:fill="auto"/>
            <w:vAlign w:val="center"/>
          </w:tcPr>
          <w:p w:rsidR="00191846" w:rsidRPr="00191846" w:rsidRDefault="00EC18EE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9B6D7D">
              <w:rPr>
                <w:rFonts w:ascii="Figtree" w:hAnsi="Figtree" w:cs="Arial"/>
                <w:bCs/>
                <w:snapToGrid w:val="0"/>
                <w:kern w:val="0"/>
                <w:sz w:val="15"/>
                <w:szCs w:val="15"/>
                <w14:ligatures w14:val="none"/>
              </w:rPr>
              <w:t>偶联需求类型</w:t>
            </w:r>
            <w:r w:rsidR="00191846" w:rsidRPr="00191846">
              <w:rPr>
                <w:rFonts w:ascii="Figtree" w:hAnsi="Figtree" w:cs="Arial"/>
                <w:b/>
                <w:snapToGrid w:val="0"/>
                <w:color w:val="FF0000"/>
                <w:kern w:val="0"/>
                <w:sz w:val="15"/>
                <w:szCs w:val="15"/>
                <w:lang w:eastAsia="en-US"/>
                <w14:ligatures w14:val="none"/>
              </w:rPr>
              <w:t>*</w:t>
            </w:r>
          </w:p>
        </w:tc>
        <w:tc>
          <w:tcPr>
            <w:tcW w:w="3603" w:type="pct"/>
          </w:tcPr>
          <w:p w:rsidR="00191846" w:rsidRPr="00191846" w:rsidRDefault="001F2BE6" w:rsidP="00191846">
            <w:pPr>
              <w:widowControl/>
              <w:spacing w:after="0" w:line="276" w:lineRule="auto"/>
              <w:jc w:val="both"/>
              <w:rPr>
                <w:rFonts w:ascii="Figtree" w:hAnsi="Figtree" w:cs="Calibri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color w:val="000000" w:themeColor="text1"/>
                  <w:sz w:val="15"/>
                  <w:szCs w:val="15"/>
                  <w14:ligatures w14:val="none"/>
                </w:rPr>
                <w:id w:val="317009410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color w:val="000000" w:themeColor="text1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 xml:space="preserve"> AOC: </w:t>
            </w:r>
            <w:sdt>
              <w:sdtPr>
                <w:rPr>
                  <w:rFonts w:ascii="Figtree" w:hAnsi="Figtree" w:cs="Arial"/>
                  <w:color w:val="000000" w:themeColor="text1"/>
                  <w:sz w:val="15"/>
                  <w:szCs w:val="15"/>
                  <w14:ligatures w14:val="none"/>
                </w:rPr>
                <w:id w:val="1942184278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color w:val="000000" w:themeColor="text1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kern w:val="0"/>
                <w:sz w:val="15"/>
                <w:szCs w:val="15"/>
                <w14:ligatures w14:val="none"/>
              </w:rPr>
              <w:t xml:space="preserve"> 1) </w:t>
            </w:r>
            <w:r w:rsidR="00191846" w:rsidRPr="00191846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 xml:space="preserve">Protein Oligo Conjugates; </w:t>
            </w:r>
            <w:sdt>
              <w:sdtPr>
                <w:rPr>
                  <w:rFonts w:ascii="Figtree" w:hAnsi="Figtree" w:cs="Arial"/>
                  <w:color w:val="000000" w:themeColor="text1"/>
                  <w:sz w:val="15"/>
                  <w:szCs w:val="15"/>
                  <w14:ligatures w14:val="none"/>
                </w:rPr>
                <w:id w:val="57982688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color w:val="000000" w:themeColor="text1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 xml:space="preserve"> 2) Antibody Oligo Conjugates</w:t>
            </w:r>
          </w:p>
          <w:p w:rsidR="00191846" w:rsidRPr="00191846" w:rsidRDefault="001F2BE6" w:rsidP="00191846">
            <w:pPr>
              <w:widowControl/>
              <w:spacing w:after="0" w:line="276" w:lineRule="auto"/>
              <w:jc w:val="both"/>
              <w:rPr>
                <w:rFonts w:ascii="Figtree" w:hAnsi="Figtree" w:cs="Calibri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color w:val="000000" w:themeColor="text1"/>
                  <w:sz w:val="15"/>
                  <w:szCs w:val="15"/>
                  <w14:ligatures w14:val="none"/>
                </w:rPr>
                <w:id w:val="-1436822617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color w:val="000000" w:themeColor="text1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 xml:space="preserve"> POC: Peptide Oligo Conjugates</w:t>
            </w:r>
          </w:p>
          <w:p w:rsidR="00191846" w:rsidRPr="00191846" w:rsidRDefault="001F2BE6" w:rsidP="00191846">
            <w:pPr>
              <w:widowControl/>
              <w:spacing w:after="0" w:line="276" w:lineRule="auto"/>
              <w:jc w:val="both"/>
              <w:rPr>
                <w:rFonts w:ascii="Figtree" w:hAnsi="Figtree" w:cs="Calibri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color w:val="000000" w:themeColor="text1"/>
                  <w:sz w:val="15"/>
                  <w:szCs w:val="15"/>
                  <w14:ligatures w14:val="none"/>
                </w:rPr>
                <w:id w:val="2008169966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color w:val="000000" w:themeColor="text1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 xml:space="preserve"> APC: Antibody/Protein Peptide Conjugates</w:t>
            </w:r>
          </w:p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="Calibr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-1183817211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kern w:val="0"/>
                <w:sz w:val="15"/>
                <w:szCs w:val="15"/>
                <w14:ligatures w14:val="none"/>
              </w:rPr>
              <w:t xml:space="preserve"> </w:t>
            </w:r>
            <w:r w:rsidR="007F42B8" w:rsidRPr="009B6D7D">
              <w:rPr>
                <w:rFonts w:ascii="Figtree" w:hAnsi="Figtree" w:cs="Calibri"/>
                <w:snapToGrid w:val="0"/>
                <w:kern w:val="0"/>
                <w:sz w:val="15"/>
                <w:szCs w:val="15"/>
                <w14:ligatures w14:val="none"/>
              </w:rPr>
              <w:t>其他类型：</w:t>
            </w:r>
            <w:r w:rsidR="00191846" w:rsidRPr="00191846">
              <w:rPr>
                <w:rFonts w:ascii="Figtree" w:hAnsi="Figtree" w:cs="Calibri"/>
                <w:snapToGrid w:val="0"/>
                <w:kern w:val="0"/>
                <w:sz w:val="15"/>
                <w:szCs w:val="15"/>
                <w14:ligatures w14:val="none"/>
              </w:rPr>
              <w:t xml:space="preserve"> </w:t>
            </w:r>
            <w:sdt>
              <w:sdtPr>
                <w:rPr>
                  <w:rFonts w:ascii="Figtree" w:hAnsi="Figtree" w:cs="Arial"/>
                  <w:color w:val="000000"/>
                  <w:sz w:val="15"/>
                  <w:szCs w:val="15"/>
                </w:rPr>
                <w:id w:val="-302230449"/>
                <w:placeholder>
                  <w:docPart w:val="3550D94BB0464F719CF9FE3154B47119"/>
                </w:placeholder>
                <w:showingPlcHdr/>
                <w:text/>
              </w:sdtPr>
              <w:sdtEndPr/>
              <w:sdtContent>
                <w:r w:rsidR="007F42B8" w:rsidRPr="009B6D7D">
                  <w:rPr>
                    <w:rFonts w:ascii="Figtree" w:hAnsi="Figtree" w:cs="Arial"/>
                    <w:color w:val="808080"/>
                    <w:sz w:val="15"/>
                    <w:szCs w:val="15"/>
                    <w:shd w:val="pct15" w:color="auto" w:fill="FFFFFF"/>
                  </w:rPr>
                  <w:t>单击或点击此处输入文字。</w:t>
                </w:r>
              </w:sdtContent>
            </w:sdt>
          </w:p>
        </w:tc>
      </w:tr>
      <w:tr w:rsidR="009B6D7D" w:rsidRPr="00191846" w:rsidTr="009B6D7D">
        <w:trPr>
          <w:cantSplit/>
          <w:trHeight w:val="602"/>
        </w:trPr>
        <w:tc>
          <w:tcPr>
            <w:tcW w:w="1397" w:type="pct"/>
            <w:shd w:val="clear" w:color="auto" w:fill="auto"/>
            <w:vAlign w:val="center"/>
          </w:tcPr>
          <w:p w:rsidR="00191846" w:rsidRPr="00191846" w:rsidRDefault="007F42B8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核酸类型</w:t>
            </w:r>
          </w:p>
        </w:tc>
        <w:tc>
          <w:tcPr>
            <w:tcW w:w="3603" w:type="pct"/>
            <w:vAlign w:val="center"/>
          </w:tcPr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="Calibr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:lang w:eastAsia="en-US"/>
                  <w14:ligatures w14:val="none"/>
                </w:rPr>
                <w:id w:val="1543168258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:lang w:eastAsia="en-US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kern w:val="0"/>
                <w:sz w:val="15"/>
                <w:szCs w:val="15"/>
                <w14:ligatures w14:val="none"/>
              </w:rPr>
              <w:t xml:space="preserve"> siRNA</w:t>
            </w:r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 xml:space="preserve">; </w:t>
            </w: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:lang w:eastAsia="en-US"/>
                  <w14:ligatures w14:val="none"/>
                </w:rPr>
                <w:id w:val="-217816838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:lang w:eastAsia="en-US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:lang w:eastAsia="en-US"/>
                <w14:ligatures w14:val="none"/>
              </w:rPr>
              <w:t xml:space="preserve"> ASO</w:t>
            </w:r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 xml:space="preserve">; </w:t>
            </w: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:lang w:eastAsia="en-US"/>
                  <w14:ligatures w14:val="none"/>
                </w:rPr>
                <w:id w:val="-859734551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:lang w:eastAsia="en-US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:lang w:eastAsia="en-US"/>
                <w14:ligatures w14:val="none"/>
              </w:rPr>
              <w:t xml:space="preserve"> gRNA</w:t>
            </w:r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;</w:t>
            </w:r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:lang w:eastAsia="en-US"/>
                <w14:ligatures w14:val="none"/>
              </w:rPr>
              <w:t xml:space="preserve"> </w:t>
            </w: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:lang w:eastAsia="en-US"/>
                  <w14:ligatures w14:val="none"/>
                </w:rPr>
                <w:id w:val="-1607257868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:lang w:eastAsia="en-US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:lang w:eastAsia="en-US"/>
                <w14:ligatures w14:val="none"/>
              </w:rPr>
              <w:t xml:space="preserve"> dsDNA</w:t>
            </w:r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;</w:t>
            </w:r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:lang w:eastAsia="en-US"/>
                <w14:ligatures w14:val="none"/>
              </w:rPr>
              <w:t xml:space="preserve"> </w:t>
            </w: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:lang w:eastAsia="en-US"/>
                  <w14:ligatures w14:val="none"/>
                </w:rPr>
                <w:id w:val="-292449198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:lang w:eastAsia="en-US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:lang w:eastAsia="en-US"/>
                <w14:ligatures w14:val="none"/>
              </w:rPr>
              <w:t xml:space="preserve"> </w:t>
            </w:r>
            <w:r w:rsidR="007F42B8" w:rsidRPr="009B6D7D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其他类型</w:t>
            </w:r>
            <w:r w:rsidR="00191846" w:rsidRPr="00191846">
              <w:rPr>
                <w:rFonts w:ascii="Figtree" w:hAnsi="Figtree" w:cs="Calibr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 xml:space="preserve">: </w:t>
            </w:r>
            <w:sdt>
              <w:sdtPr>
                <w:rPr>
                  <w:rFonts w:ascii="Figtree" w:hAnsi="Figtree" w:cs="Arial"/>
                  <w:color w:val="000000"/>
                  <w:sz w:val="15"/>
                  <w:szCs w:val="15"/>
                </w:rPr>
                <w:id w:val="657279542"/>
                <w:placeholder>
                  <w:docPart w:val="46B24538429445D2AAC1F69F1DE0E7AD"/>
                </w:placeholder>
                <w:showingPlcHdr/>
                <w:text/>
              </w:sdtPr>
              <w:sdtEndPr/>
              <w:sdtContent>
                <w:r w:rsidR="007F42B8" w:rsidRPr="009B6D7D">
                  <w:rPr>
                    <w:rFonts w:ascii="Figtree" w:hAnsi="Figtree" w:cs="Arial"/>
                    <w:color w:val="808080"/>
                    <w:sz w:val="15"/>
                    <w:szCs w:val="15"/>
                    <w:shd w:val="pct15" w:color="auto" w:fill="FFFFFF"/>
                  </w:rPr>
                  <w:t>单击或点击此处输入文字。</w:t>
                </w:r>
              </w:sdtContent>
            </w:sdt>
          </w:p>
        </w:tc>
      </w:tr>
      <w:tr w:rsidR="009B6D7D" w:rsidRPr="00191846" w:rsidTr="009B6D7D">
        <w:trPr>
          <w:cantSplit/>
        </w:trPr>
        <w:tc>
          <w:tcPr>
            <w:tcW w:w="1397" w:type="pct"/>
            <w:shd w:val="clear" w:color="auto" w:fill="auto"/>
            <w:vAlign w:val="center"/>
          </w:tcPr>
          <w:p w:rsidR="00191846" w:rsidRPr="00191846" w:rsidRDefault="007F42B8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项目预期启动时间</w:t>
            </w:r>
          </w:p>
        </w:tc>
        <w:tc>
          <w:tcPr>
            <w:tcW w:w="3603" w:type="pct"/>
            <w:vAlign w:val="center"/>
          </w:tcPr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344143771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7F42B8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7F42B8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 xml:space="preserve"> </w:t>
            </w:r>
            <w:r w:rsidR="007F42B8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立即启动</w:t>
            </w:r>
            <w:r w:rsidR="007F42B8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 </w:t>
            </w: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775989339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7F42B8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7F42B8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 xml:space="preserve"> </w:t>
            </w:r>
            <w:r w:rsidR="007F42B8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一个月之内启动</w:t>
            </w:r>
            <w:r w:rsidR="007F42B8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 </w:t>
            </w: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485593615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7F42B8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7F42B8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 xml:space="preserve"> </w:t>
            </w:r>
            <w:r w:rsidR="007F42B8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三个月之内启动</w:t>
            </w:r>
            <w:r w:rsidR="007F42B8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 </w:t>
            </w: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715474936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7F42B8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7F42B8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 xml:space="preserve"> </w:t>
            </w:r>
            <w:r w:rsidR="007F42B8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六个月之后启动</w:t>
            </w:r>
          </w:p>
        </w:tc>
      </w:tr>
      <w:tr w:rsidR="009B6D7D" w:rsidRPr="00191846" w:rsidTr="009B6D7D">
        <w:trPr>
          <w:cantSplit/>
        </w:trPr>
        <w:tc>
          <w:tcPr>
            <w:tcW w:w="1397" w:type="pct"/>
            <w:shd w:val="clear" w:color="auto" w:fill="auto"/>
            <w:vAlign w:val="center"/>
          </w:tcPr>
          <w:p w:rsidR="00191846" w:rsidRPr="00191846" w:rsidRDefault="007F42B8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期望交付时间</w:t>
            </w:r>
          </w:p>
        </w:tc>
        <w:sdt>
          <w:sdtPr>
            <w:rPr>
              <w:rFonts w:ascii="Figtree" w:hAnsi="Figtree" w:cs="Arial"/>
              <w:color w:val="000000"/>
              <w:sz w:val="15"/>
              <w:szCs w:val="15"/>
            </w:rPr>
            <w:id w:val="-380627886"/>
            <w:placeholder>
              <w:docPart w:val="0BF0D8EBC16E49EFA30CEA30EF59DE5C"/>
            </w:placeholder>
            <w:showingPlcHdr/>
            <w:text/>
          </w:sdtPr>
          <w:sdtEndPr/>
          <w:sdtContent>
            <w:tc>
              <w:tcPr>
                <w:tcW w:w="3603" w:type="pct"/>
                <w:vAlign w:val="center"/>
              </w:tcPr>
              <w:p w:rsidR="00191846" w:rsidRPr="00191846" w:rsidRDefault="007F42B8" w:rsidP="00191846">
                <w:pPr>
                  <w:widowControl/>
                  <w:spacing w:after="0" w:line="240" w:lineRule="auto"/>
                  <w:rPr>
                    <w:rFonts w:ascii="Figtree" w:hAnsi="Figtree" w:cstheme="minorHAnsi"/>
                    <w:snapToGrid w:val="0"/>
                    <w:kern w:val="0"/>
                    <w:sz w:val="15"/>
                    <w:szCs w:val="15"/>
                    <w14:ligatures w14:val="none"/>
                  </w:rPr>
                </w:pPr>
                <w:r w:rsidRPr="009B6D7D">
                  <w:rPr>
                    <w:rFonts w:ascii="Figtree" w:hAnsi="Figtree" w:cs="Arial"/>
                    <w:color w:val="808080"/>
                    <w:sz w:val="15"/>
                    <w:szCs w:val="15"/>
                    <w:shd w:val="pct15" w:color="auto" w:fill="FFFFFF"/>
                  </w:rPr>
                  <w:t>单击或点击此处输入文字。</w:t>
                </w:r>
              </w:p>
            </w:tc>
          </w:sdtContent>
        </w:sdt>
      </w:tr>
    </w:tbl>
    <w:p w:rsidR="00191846" w:rsidRPr="00191846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191846" w:rsidRDefault="007F42B8" w:rsidP="00191846">
      <w:pPr>
        <w:numPr>
          <w:ilvl w:val="0"/>
          <w:numId w:val="6"/>
        </w:numPr>
        <w:spacing w:after="0" w:line="360" w:lineRule="auto"/>
        <w:jc w:val="both"/>
        <w:outlineLvl w:val="1"/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</w:pPr>
      <w:bookmarkStart w:id="0" w:name="_Hlk206595068"/>
      <w:r w:rsidRPr="009B6D7D"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  <w:t>抗体</w:t>
      </w:r>
      <w:r w:rsidR="007659D7" w:rsidRPr="009B6D7D"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  <w:t>/</w:t>
      </w:r>
      <w:r w:rsidRPr="009B6D7D"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  <w:t>蛋白核酸偶联</w:t>
      </w:r>
      <w:r w:rsidR="00191846" w:rsidRPr="00191846"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  <w:t xml:space="preserve"> (AOC)</w:t>
      </w:r>
    </w:p>
    <w:tbl>
      <w:tblPr>
        <w:tblW w:w="5810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7230"/>
      </w:tblGrid>
      <w:tr w:rsidR="00191846" w:rsidRPr="00191846" w:rsidTr="00CA313D">
        <w:trPr>
          <w:cantSplit/>
        </w:trPr>
        <w:tc>
          <w:tcPr>
            <w:tcW w:w="5000" w:type="pct"/>
            <w:gridSpan w:val="2"/>
            <w:shd w:val="clear" w:color="auto" w:fill="2F5496"/>
            <w:vAlign w:val="center"/>
          </w:tcPr>
          <w:bookmarkEnd w:id="0"/>
          <w:p w:rsidR="00191846" w:rsidRPr="00191846" w:rsidRDefault="007F42B8" w:rsidP="00191846">
            <w:pPr>
              <w:widowControl/>
              <w:spacing w:after="0" w:line="240" w:lineRule="auto"/>
              <w:rPr>
                <w:rFonts w:ascii="Figtree" w:hAnsi="Figtree" w:cstheme="minorHAnsi"/>
                <w:kern w:val="0"/>
                <w:sz w:val="16"/>
                <w:szCs w:val="16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蛋白核酸偶联详细信息</w:t>
            </w:r>
          </w:p>
        </w:tc>
      </w:tr>
      <w:tr w:rsidR="00191846" w:rsidRPr="00191846" w:rsidTr="00CA313D">
        <w:trPr>
          <w:cantSplit/>
          <w:trHeight w:val="3974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tbl>
            <w:tblPr>
              <w:tblStyle w:val="af2"/>
              <w:tblW w:w="5000" w:type="pct"/>
              <w:tblLook w:val="04A0" w:firstRow="1" w:lastRow="0" w:firstColumn="1" w:lastColumn="0" w:noHBand="0" w:noVBand="1"/>
            </w:tblPr>
            <w:tblGrid>
              <w:gridCol w:w="784"/>
              <w:gridCol w:w="1210"/>
              <w:gridCol w:w="1057"/>
              <w:gridCol w:w="1090"/>
              <w:gridCol w:w="1841"/>
              <w:gridCol w:w="990"/>
              <w:gridCol w:w="1418"/>
              <w:gridCol w:w="1024"/>
            </w:tblGrid>
            <w:tr w:rsidR="00191846" w:rsidRPr="00191846" w:rsidTr="000D4135">
              <w:trPr>
                <w:trHeight w:val="250"/>
              </w:trPr>
              <w:tc>
                <w:tcPr>
                  <w:tcW w:w="416" w:type="pct"/>
                  <w:vAlign w:val="center"/>
                </w:tcPr>
                <w:p w:rsidR="00191846" w:rsidRPr="00191846" w:rsidRDefault="007F42B8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名称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642" w:type="pct"/>
                  <w:vAlign w:val="center"/>
                </w:tcPr>
                <w:p w:rsidR="00191846" w:rsidRPr="00191846" w:rsidRDefault="007F42B8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需求量</w:t>
                  </w:r>
                  <w:r w:rsidR="00191846"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  <w:t xml:space="preserve"> (mg)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561" w:type="pct"/>
                  <w:vAlign w:val="center"/>
                </w:tcPr>
                <w:p w:rsidR="00191846" w:rsidRPr="00191846" w:rsidRDefault="007F42B8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抗体</w:t>
                  </w:r>
                  <w:r w:rsidR="00191846"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  <w:t>/</w:t>
                  </w: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载体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579" w:type="pct"/>
                  <w:vAlign w:val="center"/>
                </w:tcPr>
                <w:p w:rsidR="00191846" w:rsidRPr="00191846" w:rsidRDefault="007F42B8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核酸名称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978" w:type="pct"/>
                  <w:vAlign w:val="center"/>
                </w:tcPr>
                <w:p w:rsidR="00191846" w:rsidRPr="00191846" w:rsidRDefault="007F42B8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偶联位点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526" w:type="pct"/>
                  <w:vAlign w:val="center"/>
                </w:tcPr>
                <w:p w:rsidR="00191846" w:rsidRPr="00191846" w:rsidRDefault="00191846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  <w:t>DAR</w:t>
                  </w:r>
                  <w:r w:rsidR="007F42B8"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值</w:t>
                  </w:r>
                  <w:r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753" w:type="pct"/>
                  <w:vAlign w:val="center"/>
                </w:tcPr>
                <w:p w:rsidR="00191846" w:rsidRPr="00191846" w:rsidRDefault="007F42B8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偶联方案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544" w:type="pct"/>
                  <w:vAlign w:val="center"/>
                </w:tcPr>
                <w:p w:rsidR="00191846" w:rsidRPr="00191846" w:rsidRDefault="007F42B8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proofErr w:type="gramStart"/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分装管</w:t>
                  </w:r>
                  <w:proofErr w:type="gramEnd"/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数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</w:tr>
            <w:tr w:rsidR="00191846" w:rsidRPr="00191846" w:rsidTr="000D4135">
              <w:trPr>
                <w:trHeight w:val="1438"/>
              </w:trPr>
              <w:tc>
                <w:tcPr>
                  <w:tcW w:w="41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proofErr w:type="spellStart"/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eg</w:t>
                  </w:r>
                  <w:proofErr w:type="spellEnd"/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. AOC1</w:t>
                  </w:r>
                </w:p>
              </w:tc>
              <w:tc>
                <w:tcPr>
                  <w:tcW w:w="642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2</w:t>
                  </w:r>
                </w:p>
              </w:tc>
              <w:tc>
                <w:tcPr>
                  <w:tcW w:w="561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Ab1(Human IgG1)</w:t>
                  </w:r>
                </w:p>
              </w:tc>
              <w:tc>
                <w:tcPr>
                  <w:tcW w:w="579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ASO1</w:t>
                  </w:r>
                </w:p>
              </w:tc>
              <w:tc>
                <w:tcPr>
                  <w:tcW w:w="978" w:type="pct"/>
                </w:tcPr>
                <w:p w:rsidR="00191846" w:rsidRPr="00191846" w:rsidRDefault="007F42B8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抗体偶联在核酸的</w:t>
                  </w: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3</w:t>
                  </w:r>
                  <w:proofErr w:type="gramStart"/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’</w:t>
                  </w:r>
                  <w:proofErr w:type="gramEnd"/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端</w:t>
                  </w:r>
                </w:p>
              </w:tc>
              <w:tc>
                <w:tcPr>
                  <w:tcW w:w="52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4.0</w:t>
                  </w:r>
                </w:p>
              </w:tc>
              <w:tc>
                <w:tcPr>
                  <w:tcW w:w="753" w:type="pct"/>
                </w:tcPr>
                <w:p w:rsidR="00191846" w:rsidRPr="00191846" w:rsidRDefault="007F42B8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定点偶联</w:t>
                  </w:r>
                  <w:r w:rsidR="00191846"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;</w:t>
                  </w:r>
                </w:p>
                <w:p w:rsidR="00191846" w:rsidRPr="00191846" w:rsidRDefault="007F42B8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赖氨酸随机偶联</w:t>
                  </w:r>
                  <w:r w:rsidR="00191846"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;</w:t>
                  </w:r>
                </w:p>
              </w:tc>
              <w:tc>
                <w:tcPr>
                  <w:tcW w:w="544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2</w:t>
                  </w:r>
                </w:p>
              </w:tc>
            </w:tr>
            <w:tr w:rsidR="00191846" w:rsidRPr="00191846" w:rsidTr="000D4135">
              <w:trPr>
                <w:trHeight w:val="286"/>
              </w:trPr>
              <w:tc>
                <w:tcPr>
                  <w:tcW w:w="41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642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61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79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978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2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753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44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</w:tr>
            <w:tr w:rsidR="00191846" w:rsidRPr="00191846" w:rsidTr="000D4135">
              <w:trPr>
                <w:trHeight w:val="286"/>
              </w:trPr>
              <w:tc>
                <w:tcPr>
                  <w:tcW w:w="41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642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61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79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978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2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753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44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</w:tr>
            <w:tr w:rsidR="00191846" w:rsidRPr="00191846" w:rsidTr="000D4135">
              <w:trPr>
                <w:trHeight w:val="286"/>
              </w:trPr>
              <w:tc>
                <w:tcPr>
                  <w:tcW w:w="41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642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61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79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978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2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753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44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</w:tr>
            <w:tr w:rsidR="00191846" w:rsidRPr="00191846" w:rsidTr="000D4135">
              <w:trPr>
                <w:trHeight w:val="286"/>
              </w:trPr>
              <w:tc>
                <w:tcPr>
                  <w:tcW w:w="41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642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61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79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978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2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753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44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</w:tr>
            <w:tr w:rsidR="00191846" w:rsidRPr="00191846" w:rsidTr="000D4135">
              <w:trPr>
                <w:trHeight w:val="286"/>
              </w:trPr>
              <w:tc>
                <w:tcPr>
                  <w:tcW w:w="41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642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61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79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978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2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753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544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</w:p>
              </w:tc>
            </w:tr>
          </w:tbl>
          <w:p w:rsidR="00191846" w:rsidRPr="00191846" w:rsidRDefault="00191846" w:rsidP="00191846">
            <w:pPr>
              <w:widowControl/>
              <w:spacing w:after="0" w:line="240" w:lineRule="auto"/>
              <w:rPr>
                <w:rFonts w:ascii="Figtree" w:hAnsi="Figtree" w:cstheme="minorHAnsi"/>
                <w:iCs/>
                <w:snapToGrid w:val="0"/>
                <w:kern w:val="0"/>
                <w:sz w:val="15"/>
                <w:szCs w:val="15"/>
                <w14:ligatures w14:val="none"/>
              </w:rPr>
            </w:pP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*</w:t>
            </w:r>
            <w:r w:rsidR="009B5A2A" w:rsidRPr="009B6D7D">
              <w:rPr>
                <w:rFonts w:ascii="Figtree" w:hAnsi="Figtree" w:cstheme="minorHAnsi"/>
                <w:iCs/>
                <w:snapToGrid w:val="0"/>
                <w:kern w:val="0"/>
                <w:sz w:val="15"/>
                <w:szCs w:val="15"/>
                <w14:ligatures w14:val="none"/>
              </w:rPr>
              <w:t>对于多个相似的偶联需求，请填写上述表格中的一个典型示例，并注明偶联的总数量：</w:t>
            </w: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u w:val="single"/>
                <w14:ligatures w14:val="none"/>
              </w:rPr>
              <w:t xml:space="preserve">              </w:t>
            </w:r>
          </w:p>
        </w:tc>
      </w:tr>
      <w:tr w:rsidR="00191846" w:rsidRPr="00191846" w:rsidTr="00CA313D">
        <w:trPr>
          <w:cantSplit/>
          <w:trHeight w:val="341"/>
        </w:trPr>
        <w:tc>
          <w:tcPr>
            <w:tcW w:w="5000" w:type="pct"/>
            <w:gridSpan w:val="2"/>
            <w:shd w:val="clear" w:color="auto" w:fill="2F5496"/>
            <w:vAlign w:val="center"/>
          </w:tcPr>
          <w:p w:rsidR="00191846" w:rsidRPr="00191846" w:rsidRDefault="009B5A2A" w:rsidP="00191846">
            <w:pPr>
              <w:widowControl/>
              <w:spacing w:after="0" w:line="240" w:lineRule="auto"/>
              <w:rPr>
                <w:rFonts w:ascii="Figtree" w:hAnsi="Figtree" w:cstheme="minorHAnsi"/>
                <w:b/>
                <w:kern w:val="0"/>
                <w:sz w:val="16"/>
                <w:szCs w:val="16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AOC</w:t>
            </w: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交付标准</w:t>
            </w:r>
          </w:p>
        </w:tc>
      </w:tr>
      <w:tr w:rsidR="00191846" w:rsidRPr="00191846" w:rsidTr="00763A5B">
        <w:trPr>
          <w:cantSplit/>
          <w:trHeight w:val="337"/>
        </w:trPr>
        <w:tc>
          <w:tcPr>
            <w:tcW w:w="1250" w:type="pct"/>
            <w:vMerge w:val="restart"/>
            <w:vAlign w:val="center"/>
          </w:tcPr>
          <w:p w:rsidR="00191846" w:rsidRPr="00191846" w:rsidRDefault="009B5A2A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默认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QC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标准</w:t>
            </w:r>
          </w:p>
        </w:tc>
        <w:tc>
          <w:tcPr>
            <w:tcW w:w="3750" w:type="pct"/>
          </w:tcPr>
          <w:p w:rsidR="00191846" w:rsidRPr="00191846" w:rsidRDefault="0019184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>SEC-</w:t>
            </w: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HPLC</w:t>
            </w: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 xml:space="preserve"> </w:t>
            </w:r>
            <w:r w:rsidR="009B5A2A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纯度</w:t>
            </w: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 xml:space="preserve">: </w:t>
            </w:r>
            <w:sdt>
              <w:sdtPr>
                <w:rPr>
                  <w:rFonts w:ascii="Figtree" w:hAnsi="Figtree" w:cstheme="minorHAnsi"/>
                  <w:snapToGrid w:val="0"/>
                  <w:kern w:val="0"/>
                  <w:sz w:val="15"/>
                  <w:szCs w:val="15"/>
                  <w14:ligatures w14:val="none"/>
                </w:rPr>
                <w:id w:val="-812336977"/>
                <w:placeholder>
                  <w:docPart w:val="2D4FE9905E16413A98AB4851428327EA"/>
                </w:placeholder>
                <w:text/>
              </w:sdtPr>
              <w:sdtEndPr/>
              <w:sdtContent>
                <w:r w:rsidR="009B5A2A" w:rsidRPr="009B6D7D">
                  <w:rPr>
                    <w:rFonts w:ascii="Figtree" w:hAnsi="Figtree" w:cstheme="minorHAnsi"/>
                    <w:snapToGrid w:val="0"/>
                    <w:kern w:val="0"/>
                    <w:sz w:val="15"/>
                    <w:szCs w:val="15"/>
                    <w14:ligatures w14:val="none"/>
                  </w:rPr>
                  <w:t>≥</w:t>
                </w:r>
                <w:r w:rsidRPr="00191846">
                  <w:rPr>
                    <w:rFonts w:ascii="Figtree" w:hAnsi="Figtree" w:cstheme="minorHAnsi"/>
                    <w:snapToGrid w:val="0"/>
                    <w:kern w:val="0"/>
                    <w:sz w:val="15"/>
                    <w:szCs w:val="15"/>
                    <w14:ligatures w14:val="none"/>
                  </w:rPr>
                  <w:t>85</w:t>
                </w:r>
              </w:sdtContent>
            </w:sdt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 xml:space="preserve"> % </w:t>
            </w:r>
          </w:p>
        </w:tc>
      </w:tr>
      <w:tr w:rsidR="00191846" w:rsidRPr="00191846" w:rsidTr="00763A5B">
        <w:trPr>
          <w:cantSplit/>
          <w:trHeight w:val="319"/>
        </w:trPr>
        <w:tc>
          <w:tcPr>
            <w:tcW w:w="1250" w:type="pct"/>
            <w:vMerge/>
            <w:vAlign w:val="center"/>
          </w:tcPr>
          <w:p w:rsidR="00191846" w:rsidRPr="00191846" w:rsidRDefault="00191846" w:rsidP="00191846">
            <w:pPr>
              <w:widowControl/>
              <w:spacing w:after="0" w:line="240" w:lineRule="auto"/>
              <w:ind w:left="360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3750" w:type="pct"/>
          </w:tcPr>
          <w:p w:rsidR="00191846" w:rsidRPr="00191846" w:rsidRDefault="0019184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DAR: </w:t>
            </w:r>
            <w:sdt>
              <w:sdtPr>
                <w:rPr>
                  <w:rFonts w:ascii="Figtree" w:hAnsi="Figtree" w:cs="Arial"/>
                  <w:color w:val="000000"/>
                  <w:kern w:val="0"/>
                  <w:sz w:val="15"/>
                  <w:szCs w:val="15"/>
                </w:rPr>
                <w:id w:val="1334729853"/>
                <w:placeholder>
                  <w:docPart w:val="FFEBB81689974D408266AE728661E0CD"/>
                </w:placeholder>
                <w:text/>
              </w:sdtPr>
              <w:sdtEndPr/>
              <w:sdtContent>
                <w:r w:rsidR="009B5A2A" w:rsidRPr="009B6D7D">
                  <w:rPr>
                    <w:rFonts w:ascii="Figtree" w:hAnsi="Figtree" w:cs="Arial"/>
                    <w:color w:val="808080"/>
                    <w:kern w:val="0"/>
                    <w:sz w:val="15"/>
                    <w:szCs w:val="15"/>
                    <w:shd w:val="pct15" w:color="auto" w:fill="FFFFFF"/>
                  </w:rPr>
                  <w:t>点击此处输入</w:t>
                </w:r>
              </w:sdtContent>
            </w:sdt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(</w:t>
            </w:r>
            <w:r w:rsidR="009B5A2A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采用</w:t>
            </w: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SDS-PAGE</w:t>
            </w:r>
            <w:r w:rsidR="009B5A2A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法计算，默认不保证</w:t>
            </w:r>
            <w:r w:rsidR="009B5A2A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DAR</w:t>
            </w:r>
            <w:r w:rsidR="009B5A2A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，如需请说明</w:t>
            </w: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)</w:t>
            </w:r>
          </w:p>
        </w:tc>
      </w:tr>
      <w:tr w:rsidR="00191846" w:rsidRPr="00191846" w:rsidTr="00763A5B">
        <w:trPr>
          <w:cantSplit/>
          <w:trHeight w:val="354"/>
        </w:trPr>
        <w:tc>
          <w:tcPr>
            <w:tcW w:w="1250" w:type="pct"/>
            <w:vMerge/>
            <w:vAlign w:val="center"/>
          </w:tcPr>
          <w:p w:rsidR="00191846" w:rsidRPr="00191846" w:rsidRDefault="00191846" w:rsidP="00191846">
            <w:pPr>
              <w:widowControl/>
              <w:spacing w:after="0" w:line="240" w:lineRule="auto"/>
              <w:ind w:left="360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3750" w:type="pct"/>
          </w:tcPr>
          <w:p w:rsidR="00191846" w:rsidRPr="00191846" w:rsidRDefault="009B5A2A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其他检测</w:t>
            </w:r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: IEX, RP-HPLC, RD-MS, 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内毒素检测等</w:t>
            </w:r>
          </w:p>
          <w:p w:rsidR="00191846" w:rsidRPr="00191846" w:rsidRDefault="009B5A2A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如需其他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QC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检测请说明</w:t>
            </w:r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: </w:t>
            </w:r>
            <w:sdt>
              <w:sdtPr>
                <w:rPr>
                  <w:rFonts w:ascii="Figtree" w:hAnsi="Figtree" w:cs="Arial"/>
                  <w:color w:val="000000"/>
                  <w:kern w:val="0"/>
                  <w:sz w:val="15"/>
                  <w:szCs w:val="15"/>
                </w:rPr>
                <w:id w:val="1979031573"/>
                <w:placeholder>
                  <w:docPart w:val="2A8D126D3CE24EB7AD719D2ADA5D15C0"/>
                </w:placeholder>
                <w:text/>
              </w:sdtPr>
              <w:sdtEndPr/>
              <w:sdtContent>
                <w:r w:rsidRPr="009B6D7D">
                  <w:rPr>
                    <w:rFonts w:ascii="Figtree" w:hAnsi="Figtree" w:cs="Arial"/>
                    <w:color w:val="808080"/>
                    <w:kern w:val="0"/>
                    <w:sz w:val="15"/>
                    <w:szCs w:val="15"/>
                    <w:shd w:val="pct15" w:color="auto" w:fill="FFFFFF"/>
                  </w:rPr>
                  <w:t>点击此处输入</w:t>
                </w:r>
              </w:sdtContent>
            </w:sdt>
          </w:p>
        </w:tc>
      </w:tr>
      <w:tr w:rsidR="00191846" w:rsidRPr="00191846" w:rsidTr="00763A5B">
        <w:trPr>
          <w:cantSplit/>
          <w:trHeight w:val="620"/>
        </w:trPr>
        <w:tc>
          <w:tcPr>
            <w:tcW w:w="1250" w:type="pct"/>
            <w:vAlign w:val="center"/>
          </w:tcPr>
          <w:p w:rsidR="00191846" w:rsidRPr="00191846" w:rsidRDefault="00A722F0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交付形式</w:t>
            </w:r>
          </w:p>
        </w:tc>
        <w:tc>
          <w:tcPr>
            <w:tcW w:w="3750" w:type="pct"/>
            <w:vAlign w:val="center"/>
          </w:tcPr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sdt>
              <w:sdtPr>
                <w:rPr>
                  <w:rFonts w:ascii="Figtree" w:hAnsi="Figtree" w:cstheme="minorHAnsi"/>
                  <w:snapToGrid w:val="0"/>
                  <w:kern w:val="0"/>
                  <w:sz w:val="15"/>
                  <w:szCs w:val="15"/>
                  <w14:ligatures w14:val="none"/>
                </w:rPr>
                <w:id w:val="-1135953381"/>
                <w:placeholder>
                  <w:docPart w:val="5ED9526A1B1A4FFC8AFBD265012A06C1"/>
                </w:placeholder>
                <w:text/>
              </w:sdtPr>
              <w:sdtEndPr/>
              <w:sdtContent>
                <w:r w:rsidR="00A722F0" w:rsidRPr="009B6D7D">
                  <w:rPr>
                    <w:rFonts w:ascii="Figtree" w:hAnsi="Figtree" w:cstheme="minorHAnsi"/>
                    <w:snapToGrid w:val="0"/>
                    <w:kern w:val="0"/>
                    <w:sz w:val="15"/>
                    <w:szCs w:val="15"/>
                    <w14:ligatures w14:val="none"/>
                  </w:rPr>
                  <w:t>液体发货</w:t>
                </w:r>
              </w:sdtContent>
            </w:sdt>
          </w:p>
        </w:tc>
      </w:tr>
      <w:tr w:rsidR="00191846" w:rsidRPr="00191846" w:rsidTr="00763A5B">
        <w:trPr>
          <w:cantSplit/>
          <w:trHeight w:val="620"/>
        </w:trPr>
        <w:tc>
          <w:tcPr>
            <w:tcW w:w="1250" w:type="pct"/>
            <w:vAlign w:val="center"/>
          </w:tcPr>
          <w:p w:rsidR="00191846" w:rsidRPr="00191846" w:rsidRDefault="00A722F0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浓度</w:t>
            </w:r>
          </w:p>
        </w:tc>
        <w:tc>
          <w:tcPr>
            <w:tcW w:w="3750" w:type="pct"/>
            <w:vAlign w:val="center"/>
          </w:tcPr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-118302518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A722F0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 xml:space="preserve"> </w:t>
            </w:r>
            <w:r w:rsidR="00A722F0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>默认浓度</w:t>
            </w:r>
          </w:p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517269637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 xml:space="preserve"> </w:t>
            </w:r>
            <w:r w:rsidR="00A722F0" w:rsidRPr="009B6D7D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指定交付浓度</w:t>
            </w:r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</w:t>
            </w:r>
            <w:sdt>
              <w:sdtPr>
                <w:rPr>
                  <w:rFonts w:ascii="Figtree" w:hAnsi="Figtree" w:cs="Arial"/>
                  <w:color w:val="000000"/>
                  <w:kern w:val="0"/>
                  <w:sz w:val="15"/>
                  <w:szCs w:val="15"/>
                </w:rPr>
                <w:id w:val="-851336469"/>
                <w:placeholder>
                  <w:docPart w:val="77D4EE885AF24639AC064166A5F493F5"/>
                </w:placeholder>
                <w:text/>
              </w:sdtPr>
              <w:sdtEndPr/>
              <w:sdtContent>
                <w:r w:rsidR="00A722F0" w:rsidRPr="009B6D7D">
                  <w:rPr>
                    <w:rFonts w:ascii="Figtree" w:hAnsi="Figtree" w:cs="Arial"/>
                    <w:color w:val="808080"/>
                    <w:kern w:val="0"/>
                    <w:sz w:val="15"/>
                    <w:szCs w:val="15"/>
                    <w:shd w:val="pct15" w:color="auto" w:fill="FFFFFF"/>
                  </w:rPr>
                  <w:t>点击此处输入</w:t>
                </w:r>
              </w:sdtContent>
            </w:sdt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mg/mL</w:t>
            </w:r>
          </w:p>
        </w:tc>
      </w:tr>
      <w:tr w:rsidR="00191846" w:rsidRPr="00191846" w:rsidTr="00763A5B">
        <w:trPr>
          <w:cantSplit/>
          <w:trHeight w:val="1159"/>
        </w:trPr>
        <w:tc>
          <w:tcPr>
            <w:tcW w:w="1250" w:type="pct"/>
            <w:vAlign w:val="center"/>
          </w:tcPr>
          <w:p w:rsidR="00191846" w:rsidRPr="00191846" w:rsidRDefault="00A722F0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缓冲液</w:t>
            </w:r>
          </w:p>
        </w:tc>
        <w:tc>
          <w:tcPr>
            <w:tcW w:w="3750" w:type="pct"/>
            <w:vAlign w:val="center"/>
          </w:tcPr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1539551551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 xml:space="preserve"> </w:t>
            </w:r>
            <w:r w:rsidR="00A722F0" w:rsidRPr="009B6D7D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默认缓冲液</w:t>
            </w:r>
          </w:p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804508230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 xml:space="preserve"> </w:t>
            </w:r>
            <w:r w:rsidR="00A722F0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指定缓冲液</w:t>
            </w:r>
            <w:r w:rsidR="00A722F0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</w:t>
            </w:r>
            <w:sdt>
              <w:sdtPr>
                <w:rPr>
                  <w:rFonts w:ascii="Figtree" w:hAnsi="Figtree" w:cs="Arial"/>
                  <w:color w:val="000000"/>
                  <w:kern w:val="0"/>
                  <w:sz w:val="15"/>
                  <w:szCs w:val="15"/>
                </w:rPr>
                <w:id w:val="1885447209"/>
                <w:placeholder>
                  <w:docPart w:val="17DF99829B674BC08F4C29735B602963"/>
                </w:placeholder>
                <w:text/>
              </w:sdtPr>
              <w:sdtEndPr/>
              <w:sdtContent>
                <w:r w:rsidR="00A722F0" w:rsidRPr="009B6D7D">
                  <w:rPr>
                    <w:rFonts w:ascii="Figtree" w:hAnsi="Figtree" w:cs="Arial"/>
                    <w:color w:val="808080"/>
                    <w:kern w:val="0"/>
                    <w:sz w:val="15"/>
                    <w:szCs w:val="15"/>
                    <w:shd w:val="pct15" w:color="auto" w:fill="FFFFFF"/>
                  </w:rPr>
                  <w:t>点击此处输入</w:t>
                </w:r>
              </w:sdtContent>
            </w:sdt>
          </w:p>
        </w:tc>
      </w:tr>
      <w:tr w:rsidR="00191846" w:rsidRPr="00191846" w:rsidTr="00CA313D">
        <w:trPr>
          <w:cantSplit/>
          <w:trHeight w:val="341"/>
        </w:trPr>
        <w:tc>
          <w:tcPr>
            <w:tcW w:w="5000" w:type="pct"/>
            <w:gridSpan w:val="2"/>
            <w:shd w:val="clear" w:color="auto" w:fill="2F5496"/>
            <w:vAlign w:val="center"/>
          </w:tcPr>
          <w:p w:rsidR="00191846" w:rsidRPr="00191846" w:rsidRDefault="00E239D4" w:rsidP="00191846">
            <w:pPr>
              <w:widowControl/>
              <w:spacing w:after="0" w:line="240" w:lineRule="auto"/>
              <w:rPr>
                <w:rFonts w:ascii="Figtree" w:hAnsi="Figtree" w:cstheme="minorHAnsi"/>
                <w:b/>
                <w:kern w:val="0"/>
                <w:sz w:val="16"/>
                <w:szCs w:val="16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蛋白</w:t>
            </w: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/</w:t>
            </w: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抗体来源</w:t>
            </w:r>
            <w:r w:rsidR="00191846" w:rsidRPr="00191846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 xml:space="preserve"> </w:t>
            </w:r>
          </w:p>
        </w:tc>
      </w:tr>
      <w:tr w:rsidR="00191846" w:rsidRPr="00191846" w:rsidTr="00763A5B">
        <w:trPr>
          <w:cantSplit/>
        </w:trPr>
        <w:tc>
          <w:tcPr>
            <w:tcW w:w="1250" w:type="pct"/>
            <w:shd w:val="clear" w:color="auto" w:fill="auto"/>
            <w:vAlign w:val="center"/>
          </w:tcPr>
          <w:p w:rsidR="00191846" w:rsidRPr="00191846" w:rsidRDefault="00E239D4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是否</w:t>
            </w:r>
            <w:proofErr w:type="gramStart"/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需要金斯瑞提供</w:t>
            </w:r>
            <w:proofErr w:type="gramEnd"/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蛋白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/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抗体表达服务？</w:t>
            </w:r>
          </w:p>
        </w:tc>
        <w:tc>
          <w:tcPr>
            <w:tcW w:w="3750" w:type="pct"/>
            <w:vAlign w:val="center"/>
          </w:tcPr>
          <w:p w:rsidR="00763A5B" w:rsidRPr="00191846" w:rsidRDefault="001F2BE6" w:rsidP="00191846">
            <w:pPr>
              <w:widowControl/>
              <w:spacing w:after="0" w:line="240" w:lineRule="auto"/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960997240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763A5B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 xml:space="preserve"> </w:t>
            </w:r>
            <w:r w:rsidR="00763A5B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>由</w:t>
            </w:r>
            <w:r w:rsidR="00763A5B" w:rsidRPr="009B6D7D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金斯瑞合成，请填写下述</w:t>
            </w:r>
            <w:r w:rsidR="00763A5B" w:rsidRPr="009B6D7D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“</w:t>
            </w:r>
            <w:r w:rsidR="00763A5B" w:rsidRPr="009B6D7D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蛋白序列</w:t>
            </w:r>
            <w:r w:rsidR="00763A5B" w:rsidRPr="009B6D7D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>”</w:t>
            </w:r>
          </w:p>
          <w:p w:rsidR="00191846" w:rsidRPr="00191846" w:rsidRDefault="001F2BE6" w:rsidP="000D4135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-1860193385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0D4135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0D4135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 xml:space="preserve"> </w:t>
            </w:r>
            <w:r w:rsidR="00763A5B" w:rsidRPr="009B6D7D">
              <w:rPr>
                <w:rFonts w:ascii="Figtree" w:hAnsi="Figtree" w:cs="Arial"/>
                <w:color w:val="000000"/>
                <w:kern w:val="0"/>
                <w:sz w:val="15"/>
                <w:szCs w:val="15"/>
              </w:rPr>
              <w:t>商品化蛋白</w:t>
            </w:r>
            <w:r w:rsidR="00763A5B" w:rsidRPr="009B6D7D">
              <w:rPr>
                <w:rFonts w:ascii="Figtree" w:hAnsi="Figtree" w:cs="Arial"/>
                <w:color w:val="000000"/>
                <w:kern w:val="0"/>
                <w:sz w:val="15"/>
                <w:szCs w:val="15"/>
              </w:rPr>
              <w:t>/</w:t>
            </w:r>
            <w:r w:rsidR="00763A5B" w:rsidRPr="009B6D7D">
              <w:rPr>
                <w:rFonts w:ascii="Figtree" w:hAnsi="Figtree" w:cs="Arial"/>
                <w:color w:val="000000"/>
                <w:kern w:val="0"/>
                <w:sz w:val="15"/>
                <w:szCs w:val="15"/>
              </w:rPr>
              <w:t>抗体，请提供购买链接：</w:t>
            </w:r>
            <w:sdt>
              <w:sdtPr>
                <w:rPr>
                  <w:rFonts w:ascii="Figtree" w:hAnsi="Figtree" w:cs="Arial"/>
                  <w:color w:val="000000"/>
                  <w:kern w:val="0"/>
                  <w:sz w:val="15"/>
                  <w:szCs w:val="15"/>
                </w:rPr>
                <w:id w:val="-1267151864"/>
                <w:placeholder>
                  <w:docPart w:val="1869FC1AE9294F76B32F05115486BD43"/>
                </w:placeholder>
                <w:text/>
              </w:sdtPr>
              <w:sdtEndPr/>
              <w:sdtContent>
                <w:r w:rsidR="00763A5B" w:rsidRPr="009B6D7D">
                  <w:rPr>
                    <w:rFonts w:ascii="Figtree" w:hAnsi="Figtree" w:cs="Arial"/>
                    <w:color w:val="808080"/>
                    <w:kern w:val="0"/>
                    <w:sz w:val="15"/>
                    <w:szCs w:val="15"/>
                    <w:shd w:val="pct15" w:color="auto" w:fill="FFFFFF"/>
                  </w:rPr>
                  <w:t>点击输入采购链接</w:t>
                </w:r>
              </w:sdtContent>
            </w:sdt>
            <w:r w:rsidR="00763A5B" w:rsidRPr="009B6D7D">
              <w:rPr>
                <w:rFonts w:ascii="Figtree" w:hAnsi="Figtree" w:cs="Arial"/>
                <w:color w:val="000000"/>
                <w:kern w:val="0"/>
                <w:sz w:val="15"/>
                <w:szCs w:val="15"/>
              </w:rPr>
              <w:t>，</w:t>
            </w:r>
            <w:r w:rsidR="00763A5B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期望购买方式</w:t>
            </w:r>
          </w:p>
          <w:p w:rsidR="00191846" w:rsidRPr="00191846" w:rsidRDefault="001F2BE6" w:rsidP="00191846">
            <w:pPr>
              <w:widowControl/>
              <w:spacing w:after="0" w:line="240" w:lineRule="auto"/>
              <w:ind w:leftChars="110" w:left="242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693581991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 xml:space="preserve"> </w:t>
            </w:r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1) </w:t>
            </w:r>
            <w:r w:rsidR="00763A5B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金斯瑞代为采购</w:t>
            </w:r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; </w:t>
            </w: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-1487923676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 xml:space="preserve"> </w:t>
            </w:r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2) </w:t>
            </w:r>
            <w:r w:rsidR="00763A5B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客户自行采购后提供；</w:t>
            </w:r>
          </w:p>
          <w:p w:rsidR="00191846" w:rsidRPr="00191846" w:rsidRDefault="001F2BE6" w:rsidP="00191846">
            <w:pPr>
              <w:widowControl/>
              <w:spacing w:after="0" w:line="240" w:lineRule="auto"/>
              <w:ind w:leftChars="10" w:left="22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-1301917053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snapToGrid w:val="0"/>
                <w:color w:val="000000"/>
                <w:kern w:val="0"/>
                <w:sz w:val="15"/>
                <w:szCs w:val="15"/>
                <w14:ligatures w14:val="none"/>
              </w:rPr>
              <w:t xml:space="preserve"> </w:t>
            </w:r>
            <w:r w:rsidR="00763A5B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其他来源</w:t>
            </w:r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: </w:t>
            </w:r>
            <w:r w:rsidR="00763A5B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金斯瑞接受其他来源的样品，样品需满足下述</w:t>
            </w:r>
            <w:r w:rsidR="00763A5B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QC</w:t>
            </w:r>
            <w:r w:rsidR="00763A5B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标准：</w:t>
            </w:r>
          </w:p>
          <w:tbl>
            <w:tblPr>
              <w:tblStyle w:val="af2"/>
              <w:tblW w:w="5000" w:type="pct"/>
              <w:tblLook w:val="04A0" w:firstRow="1" w:lastRow="0" w:firstColumn="1" w:lastColumn="0" w:noHBand="0" w:noVBand="1"/>
            </w:tblPr>
            <w:tblGrid>
              <w:gridCol w:w="1858"/>
              <w:gridCol w:w="2636"/>
              <w:gridCol w:w="2510"/>
            </w:tblGrid>
            <w:tr w:rsidR="00763A5B" w:rsidRPr="009B6D7D" w:rsidTr="00CA313D">
              <w:trPr>
                <w:trHeight w:val="283"/>
              </w:trPr>
              <w:tc>
                <w:tcPr>
                  <w:tcW w:w="1326" w:type="pct"/>
                  <w:vAlign w:val="center"/>
                </w:tcPr>
                <w:p w:rsidR="00191846" w:rsidRPr="00191846" w:rsidRDefault="00763A5B" w:rsidP="00191846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b/>
                      <w:bCs/>
                      <w:color w:val="000000"/>
                      <w:sz w:val="15"/>
                      <w:szCs w:val="15"/>
                    </w:rPr>
                    <w:t>参数</w:t>
                  </w:r>
                </w:p>
              </w:tc>
              <w:tc>
                <w:tcPr>
                  <w:tcW w:w="1882" w:type="pct"/>
                  <w:vAlign w:val="center"/>
                </w:tcPr>
                <w:p w:rsidR="00191846" w:rsidRPr="00191846" w:rsidRDefault="00763A5B" w:rsidP="00191846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b/>
                      <w:bCs/>
                      <w:color w:val="000000"/>
                      <w:sz w:val="15"/>
                      <w:szCs w:val="15"/>
                    </w:rPr>
                    <w:t>样品要求</w:t>
                  </w:r>
                </w:p>
              </w:tc>
              <w:tc>
                <w:tcPr>
                  <w:tcW w:w="1792" w:type="pct"/>
                  <w:vAlign w:val="center"/>
                </w:tcPr>
                <w:p w:rsidR="00191846" w:rsidRPr="00191846" w:rsidRDefault="00763A5B" w:rsidP="00191846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b/>
                      <w:bCs/>
                      <w:color w:val="000000"/>
                      <w:sz w:val="15"/>
                      <w:szCs w:val="15"/>
                    </w:rPr>
                    <w:t>样品实际情况</w:t>
                  </w:r>
                </w:p>
              </w:tc>
            </w:tr>
            <w:tr w:rsidR="00763A5B" w:rsidRPr="009B6D7D" w:rsidTr="0067136C">
              <w:trPr>
                <w:trHeight w:val="283"/>
              </w:trPr>
              <w:tc>
                <w:tcPr>
                  <w:tcW w:w="1326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z w:val="15"/>
                      <w:szCs w:val="15"/>
                    </w:rPr>
                    <w:t>浓度</w:t>
                  </w:r>
                </w:p>
              </w:tc>
              <w:tc>
                <w:tcPr>
                  <w:tcW w:w="1882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≥</w:t>
                  </w:r>
                  <w:r w:rsidRPr="00191846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3mg/mL</w:t>
                  </w:r>
                </w:p>
              </w:tc>
              <w:tc>
                <w:tcPr>
                  <w:tcW w:w="1792" w:type="pct"/>
                </w:tcPr>
                <w:p w:rsidR="00763A5B" w:rsidRPr="00191846" w:rsidRDefault="001F2BE6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791400666"/>
                      <w:placeholder>
                        <w:docPart w:val="C2D04A7FCE304BC3A2D43A56EAB79C43"/>
                      </w:placeholder>
                      <w:text/>
                    </w:sdtPr>
                    <w:sdtEndPr/>
                    <w:sdtContent>
                      <w:r w:rsidR="00763A5B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点击此处输入</w:t>
                      </w:r>
                    </w:sdtContent>
                  </w:sdt>
                </w:p>
              </w:tc>
            </w:tr>
            <w:tr w:rsidR="00763A5B" w:rsidRPr="009B6D7D" w:rsidTr="009D169E">
              <w:trPr>
                <w:trHeight w:val="283"/>
              </w:trPr>
              <w:tc>
                <w:tcPr>
                  <w:tcW w:w="1326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z w:val="15"/>
                      <w:szCs w:val="15"/>
                    </w:rPr>
                    <w:t>缓冲液</w:t>
                  </w:r>
                </w:p>
              </w:tc>
              <w:tc>
                <w:tcPr>
                  <w:tcW w:w="1882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优先</w:t>
                  </w:r>
                  <w:r w:rsidRPr="009B6D7D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PBS</w:t>
                  </w:r>
                  <w:r w:rsidRPr="009B6D7D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，且不含</w:t>
                  </w:r>
                  <w:r w:rsidRPr="009B6D7D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EDTA</w:t>
                  </w:r>
                </w:p>
              </w:tc>
              <w:tc>
                <w:tcPr>
                  <w:tcW w:w="1792" w:type="pct"/>
                </w:tcPr>
                <w:p w:rsidR="00763A5B" w:rsidRPr="00191846" w:rsidRDefault="001F2BE6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2071107295"/>
                      <w:placeholder>
                        <w:docPart w:val="7398146287B94BBC8C5A4760A20B9FA7"/>
                      </w:placeholder>
                      <w:text/>
                    </w:sdtPr>
                    <w:sdtEndPr/>
                    <w:sdtContent>
                      <w:r w:rsidR="00763A5B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点击此处输入</w:t>
                      </w:r>
                    </w:sdtContent>
                  </w:sdt>
                </w:p>
              </w:tc>
            </w:tr>
            <w:tr w:rsidR="00763A5B" w:rsidRPr="009B6D7D" w:rsidTr="001D6507">
              <w:trPr>
                <w:trHeight w:val="283"/>
              </w:trPr>
              <w:tc>
                <w:tcPr>
                  <w:tcW w:w="1326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z w:val="15"/>
                      <w:szCs w:val="15"/>
                    </w:rPr>
                    <w:t>SEC-HPLC</w:t>
                  </w:r>
                  <w:r w:rsidRPr="009B6D7D">
                    <w:rPr>
                      <w:rFonts w:ascii="Figtree" w:hAnsi="Figtree" w:cs="Calibri"/>
                      <w:sz w:val="15"/>
                      <w:szCs w:val="15"/>
                    </w:rPr>
                    <w:t>纯度</w:t>
                  </w:r>
                </w:p>
              </w:tc>
              <w:tc>
                <w:tcPr>
                  <w:tcW w:w="1882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z w:val="15"/>
                      <w:szCs w:val="15"/>
                    </w:rPr>
                    <w:t>≥</w:t>
                  </w:r>
                  <w:r w:rsidRPr="00191846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90%</w:t>
                  </w:r>
                </w:p>
              </w:tc>
              <w:tc>
                <w:tcPr>
                  <w:tcW w:w="1792" w:type="pct"/>
                </w:tcPr>
                <w:p w:rsidR="00763A5B" w:rsidRPr="00191846" w:rsidRDefault="001F2BE6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360168733"/>
                      <w:placeholder>
                        <w:docPart w:val="18C792F44D9E4E63AA0B18BAAFB22C83"/>
                      </w:placeholder>
                      <w:text/>
                    </w:sdtPr>
                    <w:sdtEndPr/>
                    <w:sdtContent>
                      <w:r w:rsidR="00763A5B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点击此处输入</w:t>
                      </w:r>
                    </w:sdtContent>
                  </w:sdt>
                </w:p>
              </w:tc>
            </w:tr>
            <w:tr w:rsidR="00763A5B" w:rsidRPr="009B6D7D" w:rsidTr="00FC246B">
              <w:trPr>
                <w:trHeight w:val="283"/>
              </w:trPr>
              <w:tc>
                <w:tcPr>
                  <w:tcW w:w="1326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z w:val="15"/>
                      <w:szCs w:val="15"/>
                    </w:rPr>
                    <w:t>SDS-PAGE</w:t>
                  </w:r>
                  <w:r w:rsidRPr="009B6D7D">
                    <w:rPr>
                      <w:rFonts w:ascii="Figtree" w:hAnsi="Figtree" w:cs="Calibri"/>
                      <w:sz w:val="15"/>
                      <w:szCs w:val="15"/>
                    </w:rPr>
                    <w:t>纯度</w:t>
                  </w:r>
                </w:p>
              </w:tc>
              <w:tc>
                <w:tcPr>
                  <w:tcW w:w="1882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≥</w:t>
                  </w:r>
                  <w:r w:rsidRPr="00191846">
                    <w:rPr>
                      <w:rFonts w:ascii="Figtree" w:hAnsi="Figtree" w:cs="Calibri"/>
                      <w:color w:val="000000"/>
                      <w:sz w:val="15"/>
                      <w:szCs w:val="15"/>
                    </w:rPr>
                    <w:t>70%</w:t>
                  </w:r>
                </w:p>
              </w:tc>
              <w:tc>
                <w:tcPr>
                  <w:tcW w:w="1792" w:type="pct"/>
                </w:tcPr>
                <w:p w:rsidR="00763A5B" w:rsidRPr="00191846" w:rsidRDefault="001F2BE6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658149775"/>
                      <w:placeholder>
                        <w:docPart w:val="A1B2F67DE382416983137C7F1EA7D674"/>
                      </w:placeholder>
                      <w:text/>
                    </w:sdtPr>
                    <w:sdtEndPr/>
                    <w:sdtContent>
                      <w:r w:rsidR="00763A5B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点击此处输入</w:t>
                      </w:r>
                    </w:sdtContent>
                  </w:sdt>
                </w:p>
              </w:tc>
            </w:tr>
            <w:tr w:rsidR="00763A5B" w:rsidRPr="009B6D7D" w:rsidTr="003234B1">
              <w:trPr>
                <w:trHeight w:val="283"/>
              </w:trPr>
              <w:tc>
                <w:tcPr>
                  <w:tcW w:w="1326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z w:val="15"/>
                      <w:szCs w:val="15"/>
                    </w:rPr>
                    <w:t>SDS-PAGE</w:t>
                  </w:r>
                  <w:r w:rsidRPr="009B6D7D">
                    <w:rPr>
                      <w:rFonts w:ascii="Figtree" w:hAnsi="Figtree" w:cs="Calibri"/>
                      <w:sz w:val="15"/>
                      <w:szCs w:val="15"/>
                    </w:rPr>
                    <w:t>谱图</w:t>
                  </w:r>
                </w:p>
              </w:tc>
              <w:tc>
                <w:tcPr>
                  <w:tcW w:w="1882" w:type="pct"/>
                  <w:vAlign w:val="center"/>
                </w:tcPr>
                <w:p w:rsidR="00763A5B" w:rsidRPr="00191846" w:rsidRDefault="00763A5B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z w:val="15"/>
                      <w:szCs w:val="15"/>
                    </w:rPr>
                    <w:t>/</w:t>
                  </w:r>
                </w:p>
              </w:tc>
              <w:tc>
                <w:tcPr>
                  <w:tcW w:w="1792" w:type="pct"/>
                </w:tcPr>
                <w:p w:rsidR="00763A5B" w:rsidRPr="00191846" w:rsidRDefault="001F2BE6" w:rsidP="00763A5B">
                  <w:pPr>
                    <w:widowControl/>
                    <w:spacing w:line="276" w:lineRule="auto"/>
                    <w:jc w:val="both"/>
                    <w:rPr>
                      <w:rFonts w:ascii="Figtree" w:hAnsi="Figtree" w:cs="Calibri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336648577"/>
                      <w:placeholder>
                        <w:docPart w:val="10E34F24A4A24929BD25A029576D427D"/>
                      </w:placeholder>
                      <w:text/>
                    </w:sdtPr>
                    <w:sdtEndPr/>
                    <w:sdtContent>
                      <w:r w:rsidR="00763A5B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点击此处输入</w:t>
                      </w:r>
                    </w:sdtContent>
                  </w:sdt>
                </w:p>
              </w:tc>
            </w:tr>
          </w:tbl>
          <w:p w:rsidR="00191846" w:rsidRPr="00191846" w:rsidRDefault="0019184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</w:p>
        </w:tc>
      </w:tr>
      <w:tr w:rsidR="00191846" w:rsidRPr="00191846" w:rsidTr="00936A09">
        <w:trPr>
          <w:cantSplit/>
          <w:trHeight w:val="2203"/>
        </w:trPr>
        <w:tc>
          <w:tcPr>
            <w:tcW w:w="5000" w:type="pct"/>
            <w:gridSpan w:val="2"/>
            <w:shd w:val="clear" w:color="auto" w:fill="auto"/>
          </w:tcPr>
          <w:p w:rsidR="00191846" w:rsidRPr="00191846" w:rsidRDefault="007C52B8" w:rsidP="00191846">
            <w:pPr>
              <w:widowControl/>
              <w:spacing w:after="0" w:line="240" w:lineRule="auto"/>
              <w:rPr>
                <w:rFonts w:ascii="Figtree" w:hAnsi="Figtree" w:cstheme="minorHAnsi"/>
                <w:b/>
                <w:bCs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snapToGrid w:val="0"/>
                <w:kern w:val="0"/>
                <w:sz w:val="15"/>
                <w:szCs w:val="15"/>
                <w14:ligatures w14:val="none"/>
              </w:rPr>
              <w:t>蛋白序列</w:t>
            </w:r>
            <w:r w:rsidR="00191846" w:rsidRPr="00191846">
              <w:rPr>
                <w:rFonts w:ascii="Figtree" w:hAnsi="Figtree" w:cstheme="minorHAnsi"/>
                <w:b/>
                <w:bCs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 xml:space="preserve">: 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498"/>
              <w:gridCol w:w="947"/>
              <w:gridCol w:w="1984"/>
              <w:gridCol w:w="1843"/>
              <w:gridCol w:w="1417"/>
              <w:gridCol w:w="1418"/>
              <w:gridCol w:w="1307"/>
            </w:tblGrid>
            <w:tr w:rsidR="00191846" w:rsidRPr="009B6D7D" w:rsidTr="00FD5A33">
              <w:trPr>
                <w:trHeight w:val="465"/>
              </w:trPr>
              <w:tc>
                <w:tcPr>
                  <w:tcW w:w="498" w:type="dxa"/>
                  <w:vAlign w:val="center"/>
                </w:tcPr>
                <w:p w:rsidR="00191846" w:rsidRPr="00191846" w:rsidRDefault="00191846" w:rsidP="00191846">
                  <w:pPr>
                    <w:widowControl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No.</w:t>
                  </w:r>
                </w:p>
              </w:tc>
              <w:tc>
                <w:tcPr>
                  <w:tcW w:w="947" w:type="dxa"/>
                  <w:vAlign w:val="center"/>
                </w:tcPr>
                <w:p w:rsidR="00191846" w:rsidRPr="00191846" w:rsidRDefault="007C52B8" w:rsidP="00191846">
                  <w:pPr>
                    <w:widowControl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蛋白名称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1984" w:type="dxa"/>
                  <w:vAlign w:val="center"/>
                </w:tcPr>
                <w:p w:rsidR="00191846" w:rsidRPr="00191846" w:rsidRDefault="007C52B8" w:rsidP="00191846">
                  <w:pPr>
                    <w:widowControl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重链序列（</w:t>
                  </w:r>
                  <w:r w:rsidR="00191846"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HC/VH</w:t>
                  </w: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）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1843" w:type="dxa"/>
                  <w:vAlign w:val="center"/>
                </w:tcPr>
                <w:p w:rsidR="00191846" w:rsidRPr="00191846" w:rsidRDefault="007C52B8" w:rsidP="00191846">
                  <w:pPr>
                    <w:widowControl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轻链序列（</w:t>
                  </w:r>
                  <w:r w:rsidR="00191846"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LC/VL</w:t>
                  </w: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）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1417" w:type="dxa"/>
                  <w:vAlign w:val="center"/>
                </w:tcPr>
                <w:p w:rsidR="00191846" w:rsidRPr="00191846" w:rsidRDefault="007C52B8" w:rsidP="00191846">
                  <w:pPr>
                    <w:widowControl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重链保守区序列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1418" w:type="dxa"/>
                  <w:vAlign w:val="center"/>
                </w:tcPr>
                <w:p w:rsidR="00191846" w:rsidRPr="00191846" w:rsidRDefault="007C52B8" w:rsidP="00191846">
                  <w:pPr>
                    <w:widowControl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轻链保守区序列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1307" w:type="dxa"/>
                  <w:vAlign w:val="center"/>
                </w:tcPr>
                <w:p w:rsidR="00191846" w:rsidRPr="00191846" w:rsidRDefault="007C52B8" w:rsidP="00191846">
                  <w:pPr>
                    <w:widowControl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分子量</w:t>
                  </w:r>
                  <w:r w:rsidR="00191846"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 xml:space="preserve"> (</w:t>
                  </w:r>
                  <w:proofErr w:type="spellStart"/>
                  <w:r w:rsidR="00191846"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KDa</w:t>
                  </w:r>
                  <w:proofErr w:type="spellEnd"/>
                  <w:r w:rsidR="00191846"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)</w:t>
                  </w:r>
                </w:p>
              </w:tc>
            </w:tr>
            <w:tr w:rsidR="00191846" w:rsidRPr="009B6D7D" w:rsidTr="00936A09">
              <w:trPr>
                <w:trHeight w:val="321"/>
              </w:trPr>
              <w:tc>
                <w:tcPr>
                  <w:tcW w:w="498" w:type="dxa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theme="minorHAnsi"/>
                      <w:snapToGrid w:val="0"/>
                      <w:color w:val="D9D9D9" w:themeColor="background1" w:themeShade="D9"/>
                      <w:sz w:val="15"/>
                      <w:szCs w:val="15"/>
                    </w:rPr>
                    <w:t>eg.1</w:t>
                  </w:r>
                </w:p>
              </w:tc>
              <w:tc>
                <w:tcPr>
                  <w:tcW w:w="94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257641024"/>
                      <w:placeholder>
                        <w:docPart w:val="96C893DBB81E46EAB83D1D635447CF3B"/>
                      </w:placeholder>
                      <w:text/>
                    </w:sdtPr>
                    <w:sdtEndPr/>
                    <w:sdtContent>
                      <w:r w:rsidR="00936A09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984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225485652"/>
                      <w:placeholder>
                        <w:docPart w:val="EF9A16B750904A489E9F9172A8CD0C0F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843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555512596"/>
                      <w:placeholder>
                        <w:docPart w:val="FB89AD6342C0477D88FAECFD1DC11303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1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606849274"/>
                      <w:placeholder>
                        <w:docPart w:val="1EA7F6641EBA49AA823CC90F00DC0A5A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18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038805362"/>
                      <w:placeholder>
                        <w:docPart w:val="B87C76F3BC0A4510A0FED0FF06A2995C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30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051734357"/>
                      <w:placeholder>
                        <w:docPart w:val="DA68457936E641E185E50BB74669A966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  <w:tr w:rsidR="00191846" w:rsidRPr="009B6D7D" w:rsidTr="00936A09">
              <w:trPr>
                <w:trHeight w:val="314"/>
              </w:trPr>
              <w:tc>
                <w:tcPr>
                  <w:tcW w:w="498" w:type="dxa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94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2080710547"/>
                      <w:placeholder>
                        <w:docPart w:val="CD3B9B6D99F948E182C01708841BFF82"/>
                      </w:placeholder>
                      <w:text/>
                    </w:sdtPr>
                    <w:sdtEndPr/>
                    <w:sdtContent>
                      <w:r w:rsidR="00936A09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984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798837375"/>
                      <w:placeholder>
                        <w:docPart w:val="7E0107555F5C44EF8590BD253824E74C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843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268444331"/>
                      <w:placeholder>
                        <w:docPart w:val="96200FAD53FB465C8D6B82CEEFB98120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1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562748857"/>
                      <w:placeholder>
                        <w:docPart w:val="B6593E0467144B94ABD1B6FC3E820836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18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490133522"/>
                      <w:placeholder>
                        <w:docPart w:val="6E22865C823848C39081DEDDB042E8B4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30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442503805"/>
                      <w:placeholder>
                        <w:docPart w:val="1AEF5F5EE1B54CB3BB0A36B01398091D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  <w:tr w:rsidR="00191846" w:rsidRPr="009B6D7D" w:rsidTr="00936A09">
              <w:trPr>
                <w:trHeight w:val="314"/>
              </w:trPr>
              <w:tc>
                <w:tcPr>
                  <w:tcW w:w="498" w:type="dxa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94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521392528"/>
                      <w:placeholder>
                        <w:docPart w:val="09C2E7BB82534ACDB7D33B2F10DB2CCA"/>
                      </w:placeholder>
                      <w:text/>
                    </w:sdtPr>
                    <w:sdtEndPr/>
                    <w:sdtContent>
                      <w:r w:rsidR="00936A09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984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550994735"/>
                      <w:placeholder>
                        <w:docPart w:val="9458B985BD614F7E8526DD6E2A9B50E8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843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470129338"/>
                      <w:placeholder>
                        <w:docPart w:val="46AF0B665A594A8F9275130CAE85E4F9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1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713628262"/>
                      <w:placeholder>
                        <w:docPart w:val="272AB0EADB4A4CCEA7CD2D1F0B57694C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18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772676871"/>
                      <w:placeholder>
                        <w:docPart w:val="EAA82F09789B4BF1BDD9381B3204ACA7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307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830216232"/>
                      <w:placeholder>
                        <w:docPart w:val="E2BD8C19538E4BA496AA3BFB0FAFCCA0"/>
                      </w:placeholder>
                      <w:text/>
                    </w:sdtPr>
                    <w:sdtEndPr/>
                    <w:sdtContent>
                      <w:r w:rsidR="007C52B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</w:tbl>
          <w:p w:rsidR="00191846" w:rsidRPr="00191846" w:rsidRDefault="0019184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</w:p>
        </w:tc>
      </w:tr>
      <w:tr w:rsidR="00191846" w:rsidRPr="00191846" w:rsidTr="00CA313D">
        <w:trPr>
          <w:cantSplit/>
          <w:trHeight w:val="341"/>
        </w:trPr>
        <w:tc>
          <w:tcPr>
            <w:tcW w:w="5000" w:type="pct"/>
            <w:gridSpan w:val="2"/>
            <w:shd w:val="clear" w:color="auto" w:fill="2F5496"/>
            <w:vAlign w:val="center"/>
          </w:tcPr>
          <w:p w:rsidR="00191846" w:rsidRPr="00191846" w:rsidRDefault="00DA4A16" w:rsidP="00191846">
            <w:pPr>
              <w:widowControl/>
              <w:spacing w:after="0" w:line="240" w:lineRule="auto"/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核酸来源</w:t>
            </w:r>
          </w:p>
        </w:tc>
      </w:tr>
      <w:tr w:rsidR="00191846" w:rsidRPr="00191846" w:rsidTr="00763A5B">
        <w:trPr>
          <w:cantSplit/>
          <w:trHeight w:val="341"/>
        </w:trPr>
        <w:tc>
          <w:tcPr>
            <w:tcW w:w="1250" w:type="pct"/>
            <w:shd w:val="clear" w:color="auto" w:fill="auto"/>
            <w:vAlign w:val="center"/>
          </w:tcPr>
          <w:p w:rsidR="00191846" w:rsidRPr="00191846" w:rsidRDefault="00DA4A16" w:rsidP="00191846">
            <w:pPr>
              <w:widowControl/>
              <w:spacing w:after="0" w:line="240" w:lineRule="auto"/>
              <w:rPr>
                <w:rFonts w:ascii="Figtree" w:hAnsi="Figtree" w:cstheme="minorHAnsi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kern w:val="0"/>
                <w:sz w:val="15"/>
                <w:szCs w:val="15"/>
                <w14:ligatures w14:val="none"/>
              </w:rPr>
              <w:t>默认由金斯瑞合成核酸</w:t>
            </w:r>
          </w:p>
        </w:tc>
        <w:tc>
          <w:tcPr>
            <w:tcW w:w="3750" w:type="pct"/>
            <w:shd w:val="clear" w:color="auto" w:fill="auto"/>
            <w:vAlign w:val="center"/>
          </w:tcPr>
          <w:p w:rsidR="00191846" w:rsidRPr="00191846" w:rsidRDefault="001F2BE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snapToGrid w:val="0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-1664307680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snapToGrid w:val="0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DA4A16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 xml:space="preserve"> </w:t>
            </w:r>
            <w:r w:rsidR="00DA4A16" w:rsidRPr="009B6D7D">
              <w:rPr>
                <w:rFonts w:ascii="Figtree" w:hAnsi="Figtree" w:cs="Arial"/>
                <w:snapToGrid w:val="0"/>
                <w:color w:val="000000" w:themeColor="text1"/>
                <w:kern w:val="0"/>
                <w:sz w:val="15"/>
                <w:szCs w:val="15"/>
                <w14:ligatures w14:val="none"/>
              </w:rPr>
              <w:t>默认合成，</w:t>
            </w:r>
            <w:r w:rsidR="00DA4A16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请填写</w:t>
            </w:r>
            <w:r w:rsidR="00DA4A16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“</w:t>
            </w:r>
            <w:r w:rsidR="00DA4A16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核酸序列</w:t>
            </w:r>
          </w:p>
          <w:p w:rsidR="00191846" w:rsidRPr="00191846" w:rsidRDefault="001F2BE6" w:rsidP="008A171E">
            <w:pPr>
              <w:widowControl/>
              <w:spacing w:after="0" w:line="240" w:lineRule="auto"/>
              <w:rPr>
                <w:rFonts w:ascii="Figtree" w:hAnsi="Figtree" w:cstheme="minorHAnsi"/>
                <w:kern w:val="0"/>
                <w:sz w:val="15"/>
                <w:szCs w:val="15"/>
                <w14:ligatures w14:val="none"/>
              </w:rPr>
            </w:pPr>
            <w:sdt>
              <w:sdtPr>
                <w:rPr>
                  <w:rFonts w:ascii="Figtree" w:hAnsi="Figtree" w:cs="Arial"/>
                  <w:color w:val="000000" w:themeColor="text1"/>
                  <w:kern w:val="0"/>
                  <w:sz w:val="15"/>
                  <w:szCs w:val="15"/>
                  <w14:ligatures w14:val="none"/>
                </w:rPr>
                <w:id w:val="1771430915"/>
                <w14:checkbox>
                  <w14:checked w14:val="0"/>
                  <w14:checkedState w14:val="2713" w14:font="MS Gothic"/>
                  <w14:uncheckedState w14:val="2610" w14:font="MS Gothic"/>
                </w14:checkbox>
              </w:sdtPr>
              <w:sdtEndPr/>
              <w:sdtContent>
                <w:r w:rsidR="00191846" w:rsidRPr="00191846">
                  <w:rPr>
                    <w:rFonts w:ascii="Segoe UI Symbol" w:hAnsi="Segoe UI Symbol" w:cs="Segoe UI Symbol"/>
                    <w:color w:val="000000" w:themeColor="text1"/>
                    <w:kern w:val="0"/>
                    <w:sz w:val="15"/>
                    <w:szCs w:val="15"/>
                    <w14:ligatures w14:val="none"/>
                  </w:rPr>
                  <w:t>☐</w:t>
                </w:r>
              </w:sdtContent>
            </w:sdt>
            <w:r w:rsidR="00191846" w:rsidRPr="00191846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 xml:space="preserve"> </w:t>
            </w:r>
            <w:r w:rsidR="00DA4A16" w:rsidRPr="009B6D7D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>若有特殊的核酸原料提供</w:t>
            </w:r>
            <w:r w:rsidR="00076364" w:rsidRPr="009B6D7D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>，</w:t>
            </w:r>
            <w:r w:rsidR="008A171E" w:rsidRPr="009B6D7D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>请</w:t>
            </w:r>
            <w:r w:rsidR="000D4135">
              <w:rPr>
                <w:rFonts w:ascii="Figtree" w:hAnsi="Figtree" w:cs="Calibri" w:hint="eastAsia"/>
                <w:color w:val="000000"/>
                <w:kern w:val="0"/>
                <w:sz w:val="15"/>
                <w:szCs w:val="15"/>
                <w14:ligatures w14:val="none"/>
              </w:rPr>
              <w:t>注明</w:t>
            </w:r>
            <w:r w:rsidR="008A171E" w:rsidRPr="009B6D7D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>并联系</w:t>
            </w:r>
            <w:r w:rsidR="000D4135">
              <w:rPr>
                <w:rFonts w:ascii="Figtree" w:hAnsi="Figtree" w:cs="Calibri" w:hint="eastAsia"/>
                <w:color w:val="000000"/>
                <w:kern w:val="0"/>
                <w:sz w:val="15"/>
                <w:szCs w:val="15"/>
                <w14:ligatures w14:val="none"/>
              </w:rPr>
              <w:t>我们</w:t>
            </w:r>
            <w:r w:rsidR="008A171E" w:rsidRPr="009B6D7D">
              <w:rPr>
                <w:rFonts w:ascii="Figtree" w:hAnsi="Figtree" w:cs="Calibri"/>
                <w:color w:val="000000"/>
                <w:kern w:val="0"/>
                <w:sz w:val="15"/>
                <w:szCs w:val="15"/>
                <w14:ligatures w14:val="none"/>
              </w:rPr>
              <w:t>进一步评估</w:t>
            </w:r>
          </w:p>
        </w:tc>
      </w:tr>
      <w:tr w:rsidR="00191846" w:rsidRPr="00191846" w:rsidTr="00FD5A33">
        <w:trPr>
          <w:cantSplit/>
          <w:trHeight w:val="3553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91846" w:rsidRPr="00191846" w:rsidRDefault="00515DE8" w:rsidP="00191846">
            <w:pPr>
              <w:widowControl/>
              <w:spacing w:after="0" w:line="240" w:lineRule="auto"/>
              <w:rPr>
                <w:rFonts w:ascii="Figtree" w:hAnsi="Figtree" w:cstheme="minorHAnsi"/>
                <w:b/>
                <w:bCs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kern w:val="0"/>
                <w:sz w:val="15"/>
                <w:szCs w:val="15"/>
                <w14:ligatures w14:val="none"/>
              </w:rPr>
              <w:t>核酸序列</w:t>
            </w:r>
            <w:r w:rsidR="00191846" w:rsidRPr="00191846">
              <w:rPr>
                <w:rFonts w:ascii="Figtree" w:hAnsi="Figtree" w:cstheme="minorHAnsi"/>
                <w:b/>
                <w:bCs/>
                <w:kern w:val="0"/>
                <w:sz w:val="15"/>
                <w:szCs w:val="15"/>
                <w14:ligatures w14:val="none"/>
              </w:rPr>
              <w:t>: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497"/>
              <w:gridCol w:w="1231"/>
              <w:gridCol w:w="4510"/>
              <w:gridCol w:w="1725"/>
              <w:gridCol w:w="1451"/>
            </w:tblGrid>
            <w:tr w:rsidR="00515DE8" w:rsidRPr="009B6D7D" w:rsidTr="00515DE8">
              <w:trPr>
                <w:trHeight w:val="457"/>
              </w:trPr>
              <w:tc>
                <w:tcPr>
                  <w:tcW w:w="497" w:type="dxa"/>
                  <w:vAlign w:val="center"/>
                </w:tcPr>
                <w:p w:rsidR="00191846" w:rsidRPr="00191846" w:rsidRDefault="00191846" w:rsidP="00191846">
                  <w:pPr>
                    <w:widowControl/>
                    <w:jc w:val="both"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No.</w:t>
                  </w:r>
                </w:p>
              </w:tc>
              <w:tc>
                <w:tcPr>
                  <w:tcW w:w="1231" w:type="dxa"/>
                  <w:vAlign w:val="center"/>
                </w:tcPr>
                <w:p w:rsidR="00191846" w:rsidRPr="00191846" w:rsidRDefault="00515DE8" w:rsidP="00191846">
                  <w:pPr>
                    <w:widowControl/>
                    <w:jc w:val="both"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核酸名称</w:t>
                  </w:r>
                  <w:r w:rsidRPr="009B6D7D">
                    <w:rPr>
                      <w:rFonts w:ascii="Figtree" w:hAnsi="Figtree" w:cs="Calibri"/>
                      <w:b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4510" w:type="dxa"/>
                  <w:vAlign w:val="center"/>
                </w:tcPr>
                <w:p w:rsidR="00191846" w:rsidRPr="00191846" w:rsidRDefault="00515DE8" w:rsidP="00191846">
                  <w:pPr>
                    <w:widowControl/>
                    <w:jc w:val="both"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核酸序列</w:t>
                  </w:r>
                  <w:r w:rsidR="00191846" w:rsidRPr="00191846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 xml:space="preserve"> (5</w:t>
                  </w:r>
                  <w:proofErr w:type="gramStart"/>
                  <w:r w:rsidR="00191846" w:rsidRPr="00191846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’</w:t>
                  </w:r>
                  <w:proofErr w:type="gramEnd"/>
                  <w:r w:rsidR="00191846" w:rsidRPr="00191846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-&gt;3</w:t>
                  </w:r>
                  <w:proofErr w:type="gramStart"/>
                  <w:r w:rsidR="00191846" w:rsidRPr="00191846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’</w:t>
                  </w:r>
                  <w:proofErr w:type="gramEnd"/>
                  <w:r w:rsidR="00191846" w:rsidRPr="00191846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)</w:t>
                  </w:r>
                  <w:r w:rsidRPr="009B6D7D">
                    <w:rPr>
                      <w:rFonts w:ascii="Figtree" w:hAnsi="Figtree" w:cs="Calibri"/>
                      <w:b/>
                      <w:color w:val="FF0000"/>
                      <w:sz w:val="15"/>
                      <w:szCs w:val="15"/>
                    </w:rPr>
                    <w:t xml:space="preserve"> *</w:t>
                  </w:r>
                </w:p>
              </w:tc>
              <w:tc>
                <w:tcPr>
                  <w:tcW w:w="1725" w:type="dxa"/>
                  <w:vAlign w:val="center"/>
                </w:tcPr>
                <w:p w:rsidR="00191846" w:rsidRPr="00191846" w:rsidRDefault="00191846" w:rsidP="00191846">
                  <w:pPr>
                    <w:widowControl/>
                    <w:jc w:val="both"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 </w:t>
                  </w:r>
                  <w:r w:rsidR="00515DE8" w:rsidRPr="009B6D7D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特殊修饰</w:t>
                  </w:r>
                </w:p>
              </w:tc>
              <w:tc>
                <w:tcPr>
                  <w:tcW w:w="1451" w:type="dxa"/>
                  <w:vAlign w:val="center"/>
                </w:tcPr>
                <w:p w:rsidR="00191846" w:rsidRPr="00191846" w:rsidRDefault="00515DE8" w:rsidP="00191846">
                  <w:pPr>
                    <w:widowControl/>
                    <w:jc w:val="both"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>分子量</w:t>
                  </w:r>
                  <w:r w:rsidR="00191846" w:rsidRPr="00191846"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  <w:t xml:space="preserve"> (Da)</w:t>
                  </w:r>
                </w:p>
              </w:tc>
            </w:tr>
            <w:tr w:rsidR="00515DE8" w:rsidRPr="009B6D7D" w:rsidTr="00515DE8">
              <w:trPr>
                <w:trHeight w:val="427"/>
              </w:trPr>
              <w:tc>
                <w:tcPr>
                  <w:tcW w:w="497" w:type="dxa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theme="minorHAnsi"/>
                      <w:snapToGrid w:val="0"/>
                      <w:color w:val="D9D9D9" w:themeColor="background1" w:themeShade="D9"/>
                      <w:sz w:val="15"/>
                      <w:szCs w:val="15"/>
                    </w:rPr>
                    <w:t>eg.1</w:t>
                  </w:r>
                </w:p>
              </w:tc>
              <w:tc>
                <w:tcPr>
                  <w:tcW w:w="1231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978903861"/>
                      <w:placeholder>
                        <w:docPart w:val="65B6D69E9E474191AD4AB5F46DB85548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4510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152331524"/>
                      <w:placeholder>
                        <w:docPart w:val="A9EB839FEEF941CDBE5A70803E3D4763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725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025678917"/>
                      <w:placeholder>
                        <w:docPart w:val="8BB74931555543D8A14567E7A61537D6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51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412589714"/>
                      <w:placeholder>
                        <w:docPart w:val="E17D6DDBA7404ACDA0A1BFDFCF6A290D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  <w:tr w:rsidR="00515DE8" w:rsidRPr="009B6D7D" w:rsidTr="00515DE8">
              <w:trPr>
                <w:trHeight w:val="464"/>
              </w:trPr>
              <w:tc>
                <w:tcPr>
                  <w:tcW w:w="497" w:type="dxa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1231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46692290"/>
                      <w:placeholder>
                        <w:docPart w:val="2DA315DBA9B543658CF66F62220CC5A7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4510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540027164"/>
                      <w:placeholder>
                        <w:docPart w:val="E7EA8D579F0B4736BAE1F683740A8886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725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58081449"/>
                      <w:placeholder>
                        <w:docPart w:val="821EFDE765D2411580A7C5E93260CA9F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51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2049095722"/>
                      <w:placeholder>
                        <w:docPart w:val="EC6EDA7ED2A34210AEEB30709E7EF79F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  <w:tr w:rsidR="00515DE8" w:rsidRPr="009B6D7D" w:rsidTr="00515DE8">
              <w:trPr>
                <w:trHeight w:val="457"/>
              </w:trPr>
              <w:tc>
                <w:tcPr>
                  <w:tcW w:w="497" w:type="dxa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1231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149090274"/>
                      <w:placeholder>
                        <w:docPart w:val="AA68F93153E049ECA9CF8071DBC9418F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4510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209155646"/>
                      <w:placeholder>
                        <w:docPart w:val="5D102A9DA51947668A1FDF9ABADFE450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725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680699879"/>
                      <w:placeholder>
                        <w:docPart w:val="838D6660445A4BD1AA4EEFDEF3F286CC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51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482228755"/>
                      <w:placeholder>
                        <w:docPart w:val="35292B3DA70341EF9C7E150B82825D0F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  <w:tr w:rsidR="00515DE8" w:rsidRPr="009B6D7D" w:rsidTr="00515DE8">
              <w:trPr>
                <w:trHeight w:val="457"/>
              </w:trPr>
              <w:tc>
                <w:tcPr>
                  <w:tcW w:w="497" w:type="dxa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</w:p>
              </w:tc>
              <w:tc>
                <w:tcPr>
                  <w:tcW w:w="1231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222908936"/>
                      <w:placeholder>
                        <w:docPart w:val="977045A3B77444188A34EAEB1270CBB3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4510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098826921"/>
                      <w:placeholder>
                        <w:docPart w:val="5DFD29B6F045430DBAAC6E17F1F0F10D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725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884690383"/>
                      <w:placeholder>
                        <w:docPart w:val="98A38E6D7A864EC8BC496C08AAE38AAC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1451" w:type="dxa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theme="minorHAns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723049172"/>
                      <w:placeholder>
                        <w:docPart w:val="A44C9BE24C6E4006B77D931607F28163"/>
                      </w:placeholder>
                      <w:text/>
                    </w:sdtPr>
                    <w:sdtEndPr/>
                    <w:sdtContent>
                      <w:r w:rsidR="00515DE8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</w:tbl>
          <w:p w:rsidR="00191846" w:rsidRPr="009B6D7D" w:rsidRDefault="00191846" w:rsidP="00191846">
            <w:pPr>
              <w:widowControl/>
              <w:spacing w:after="0" w:line="240" w:lineRule="auto"/>
              <w:rPr>
                <w:rFonts w:ascii="Figtree" w:hAnsi="Figtree" w:cstheme="minorHAnsi"/>
                <w:kern w:val="0"/>
                <w:sz w:val="16"/>
                <w:szCs w:val="16"/>
                <w14:ligatures w14:val="none"/>
              </w:rPr>
            </w:pPr>
          </w:p>
          <w:p w:rsidR="00FD5A33" w:rsidRPr="00191846" w:rsidRDefault="00FD5A33" w:rsidP="00191846">
            <w:pPr>
              <w:widowControl/>
              <w:spacing w:after="0" w:line="240" w:lineRule="auto"/>
              <w:rPr>
                <w:rFonts w:ascii="Figtree" w:hAnsi="Figtree" w:cstheme="minorHAnsi"/>
                <w:kern w:val="0"/>
                <w:sz w:val="16"/>
                <w:szCs w:val="16"/>
                <w14:ligatures w14:val="none"/>
              </w:rPr>
            </w:pPr>
          </w:p>
        </w:tc>
      </w:tr>
    </w:tbl>
    <w:p w:rsidR="00FD5A33" w:rsidRPr="009B6D7D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FD5A33" w:rsidRPr="009B6D7D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FD5A33" w:rsidRPr="009B6D7D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FD5A33" w:rsidRPr="009B6D7D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FD5A33" w:rsidRPr="009B6D7D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FD5A33" w:rsidRPr="009B6D7D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FD5A33" w:rsidRPr="009B6D7D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FD5A33" w:rsidRPr="009B6D7D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FD5A33" w:rsidRPr="00191846" w:rsidRDefault="00FD5A33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191846" w:rsidRDefault="007659D7" w:rsidP="00191846">
      <w:pPr>
        <w:numPr>
          <w:ilvl w:val="0"/>
          <w:numId w:val="5"/>
        </w:numPr>
        <w:spacing w:after="0" w:line="360" w:lineRule="auto"/>
        <w:jc w:val="both"/>
        <w:outlineLvl w:val="1"/>
        <w:rPr>
          <w:rFonts w:ascii="Figtree" w:hAnsi="Figtree" w:cs="Calibri"/>
          <w:b/>
          <w:bCs/>
          <w:i/>
          <w:color w:val="153D63" w:themeColor="text2" w:themeTint="E6"/>
          <w:sz w:val="20"/>
          <w:szCs w:val="22"/>
          <w14:ligatures w14:val="none"/>
        </w:rPr>
      </w:pPr>
      <w:r w:rsidRPr="009B6D7D"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  <w:t>多肽核酸偶联</w:t>
      </w:r>
      <w:r w:rsidR="00191846" w:rsidRPr="00191846"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  <w:t xml:space="preserve"> (POC)</w:t>
      </w:r>
    </w:p>
    <w:tbl>
      <w:tblPr>
        <w:tblW w:w="5810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6947"/>
      </w:tblGrid>
      <w:tr w:rsidR="00191846" w:rsidRPr="00191846" w:rsidTr="00CA313D">
        <w:trPr>
          <w:cantSplit/>
          <w:trHeight w:val="341"/>
        </w:trPr>
        <w:tc>
          <w:tcPr>
            <w:tcW w:w="5000" w:type="pct"/>
            <w:gridSpan w:val="2"/>
            <w:shd w:val="clear" w:color="auto" w:fill="2F5496"/>
            <w:vAlign w:val="center"/>
          </w:tcPr>
          <w:p w:rsidR="00191846" w:rsidRPr="00191846" w:rsidRDefault="007659D7" w:rsidP="00191846">
            <w:pPr>
              <w:widowControl/>
              <w:spacing w:after="0" w:line="240" w:lineRule="auto"/>
              <w:rPr>
                <w:rFonts w:ascii="Figtree" w:hAnsi="Figtree" w:cstheme="minorHAnsi"/>
                <w:b/>
                <w:kern w:val="0"/>
                <w:sz w:val="16"/>
                <w:szCs w:val="16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多肽核酸偶联详细信息</w:t>
            </w:r>
          </w:p>
        </w:tc>
      </w:tr>
      <w:tr w:rsidR="00191846" w:rsidRPr="00191846" w:rsidTr="007659D7">
        <w:trPr>
          <w:cantSplit/>
          <w:trHeight w:val="2955"/>
        </w:trPr>
        <w:tc>
          <w:tcPr>
            <w:tcW w:w="5000" w:type="pct"/>
            <w:gridSpan w:val="2"/>
            <w:vAlign w:val="center"/>
          </w:tcPr>
          <w:tbl>
            <w:tblPr>
              <w:tblStyle w:val="af2"/>
              <w:tblW w:w="5000" w:type="pct"/>
              <w:tblLook w:val="04A0" w:firstRow="1" w:lastRow="0" w:firstColumn="1" w:lastColumn="0" w:noHBand="0" w:noVBand="1"/>
            </w:tblPr>
            <w:tblGrid>
              <w:gridCol w:w="560"/>
              <w:gridCol w:w="887"/>
              <w:gridCol w:w="849"/>
              <w:gridCol w:w="1700"/>
              <w:gridCol w:w="1555"/>
              <w:gridCol w:w="1423"/>
              <w:gridCol w:w="1418"/>
              <w:gridCol w:w="1022"/>
            </w:tblGrid>
            <w:tr w:rsidR="00191846" w:rsidRPr="009B6D7D" w:rsidTr="00CA313D">
              <w:trPr>
                <w:trHeight w:val="446"/>
              </w:trPr>
              <w:tc>
                <w:tcPr>
                  <w:tcW w:w="297" w:type="pct"/>
                  <w:vAlign w:val="center"/>
                </w:tcPr>
                <w:p w:rsidR="00191846" w:rsidRPr="00191846" w:rsidRDefault="00191846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No.</w:t>
                  </w:r>
                </w:p>
              </w:tc>
              <w:tc>
                <w:tcPr>
                  <w:tcW w:w="471" w:type="pct"/>
                  <w:vAlign w:val="center"/>
                </w:tcPr>
                <w:p w:rsidR="00191846" w:rsidRPr="00191846" w:rsidRDefault="007659D7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名称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451" w:type="pct"/>
                  <w:vAlign w:val="center"/>
                </w:tcPr>
                <w:p w:rsidR="00191846" w:rsidRPr="00191846" w:rsidRDefault="007659D7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需求量</w:t>
                  </w:r>
                </w:p>
                <w:p w:rsidR="00191846" w:rsidRPr="00191846" w:rsidRDefault="00191846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  <w:t xml:space="preserve"> (</w:t>
                  </w:r>
                  <w:r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OD</w:t>
                  </w:r>
                  <w:r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  <w:t>)</w:t>
                  </w:r>
                  <w:r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 xml:space="preserve"> *</w:t>
                  </w:r>
                </w:p>
              </w:tc>
              <w:tc>
                <w:tcPr>
                  <w:tcW w:w="903" w:type="pct"/>
                  <w:vAlign w:val="center"/>
                </w:tcPr>
                <w:p w:rsidR="00191846" w:rsidRPr="00191846" w:rsidRDefault="007659D7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多肽序列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  <w:p w:rsidR="00191846" w:rsidRPr="00191846" w:rsidRDefault="00191846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(N-&gt;C)</w:t>
                  </w:r>
                </w:p>
              </w:tc>
              <w:tc>
                <w:tcPr>
                  <w:tcW w:w="826" w:type="pct"/>
                  <w:vAlign w:val="center"/>
                </w:tcPr>
                <w:p w:rsidR="00191846" w:rsidRPr="00191846" w:rsidRDefault="007659D7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核酸序列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  <w:p w:rsidR="00191846" w:rsidRPr="00191846" w:rsidRDefault="00191846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(5’-&gt;3’)</w:t>
                  </w:r>
                </w:p>
              </w:tc>
              <w:tc>
                <w:tcPr>
                  <w:tcW w:w="756" w:type="pct"/>
                  <w:vAlign w:val="center"/>
                </w:tcPr>
                <w:p w:rsidR="00191846" w:rsidRPr="00191846" w:rsidRDefault="007659D7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偶联位点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753" w:type="pct"/>
                  <w:vAlign w:val="center"/>
                </w:tcPr>
                <w:p w:rsidR="00191846" w:rsidRPr="00191846" w:rsidRDefault="007659D7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  <w:lang w:eastAsia="en-US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偶联方案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  <w:tc>
                <w:tcPr>
                  <w:tcW w:w="543" w:type="pct"/>
                  <w:vAlign w:val="center"/>
                </w:tcPr>
                <w:p w:rsidR="00191846" w:rsidRPr="00191846" w:rsidRDefault="007659D7" w:rsidP="00191846">
                  <w:pPr>
                    <w:widowControl/>
                    <w:spacing w:line="120" w:lineRule="auto"/>
                    <w:jc w:val="center"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proofErr w:type="gramStart"/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分装管</w:t>
                  </w:r>
                  <w:proofErr w:type="gramEnd"/>
                  <w:r w:rsidRPr="009B6D7D"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  <w:t>数</w:t>
                  </w:r>
                  <w:r w:rsidR="00191846" w:rsidRPr="00191846">
                    <w:rPr>
                      <w:rFonts w:ascii="Figtree" w:hAnsi="Figtree" w:cs="Calibri"/>
                      <w:b/>
                      <w:snapToGrid w:val="0"/>
                      <w:color w:val="FF0000"/>
                      <w:sz w:val="15"/>
                      <w:szCs w:val="15"/>
                      <w:lang w:eastAsia="en-US"/>
                    </w:rPr>
                    <w:t>*</w:t>
                  </w:r>
                </w:p>
              </w:tc>
            </w:tr>
            <w:tr w:rsidR="00191846" w:rsidRPr="009B6D7D" w:rsidTr="00CA313D">
              <w:trPr>
                <w:trHeight w:val="695"/>
              </w:trPr>
              <w:tc>
                <w:tcPr>
                  <w:tcW w:w="297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D9D9D9" w:themeColor="background1" w:themeShade="D9"/>
                      <w:sz w:val="15"/>
                      <w:szCs w:val="15"/>
                    </w:rPr>
                    <w:t>eg.1</w:t>
                  </w:r>
                </w:p>
              </w:tc>
              <w:tc>
                <w:tcPr>
                  <w:tcW w:w="471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proofErr w:type="spellStart"/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eg</w:t>
                  </w:r>
                  <w:proofErr w:type="spellEnd"/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 xml:space="preserve">. </w:t>
                  </w: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P</w:t>
                  </w: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OC1</w:t>
                  </w:r>
                </w:p>
              </w:tc>
              <w:tc>
                <w:tcPr>
                  <w:tcW w:w="451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5</w:t>
                  </w:r>
                </w:p>
              </w:tc>
              <w:tc>
                <w:tcPr>
                  <w:tcW w:w="903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  <w:t>GGG</w:t>
                  </w:r>
                </w:p>
              </w:tc>
              <w:tc>
                <w:tcPr>
                  <w:tcW w:w="826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  <w:lang w:eastAsia="en-US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ATCGGTAA</w:t>
                  </w:r>
                </w:p>
              </w:tc>
              <w:tc>
                <w:tcPr>
                  <w:tcW w:w="756" w:type="pct"/>
                </w:tcPr>
                <w:p w:rsidR="00191846" w:rsidRPr="00191846" w:rsidRDefault="007659D7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多肽</w:t>
                  </w: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C</w:t>
                  </w: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端与核酸</w:t>
                  </w: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5</w:t>
                  </w:r>
                  <w:proofErr w:type="gramStart"/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’</w:t>
                  </w:r>
                  <w:proofErr w:type="gramEnd"/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端相连</w:t>
                  </w:r>
                </w:p>
              </w:tc>
              <w:tc>
                <w:tcPr>
                  <w:tcW w:w="753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DBCO azido;</w:t>
                  </w:r>
                </w:p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</w:pPr>
                  <w:r w:rsidRPr="00191846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SMCC;</w:t>
                  </w:r>
                </w:p>
              </w:tc>
              <w:tc>
                <w:tcPr>
                  <w:tcW w:w="543" w:type="pct"/>
                </w:tcPr>
                <w:p w:rsidR="00191846" w:rsidRPr="00191846" w:rsidRDefault="007659D7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</w:pPr>
                  <w:r w:rsidRPr="009B6D7D">
                    <w:rPr>
                      <w:rFonts w:ascii="Figtree" w:hAnsi="Figtree" w:cs="Calibri"/>
                      <w:snapToGrid w:val="0"/>
                      <w:color w:val="ADADAD" w:themeColor="background2" w:themeShade="BF"/>
                      <w:sz w:val="15"/>
                      <w:szCs w:val="15"/>
                    </w:rPr>
                    <w:t>2</w:t>
                  </w:r>
                </w:p>
              </w:tc>
            </w:tr>
            <w:tr w:rsidR="00191846" w:rsidRPr="009B6D7D" w:rsidTr="00CA313D">
              <w:trPr>
                <w:trHeight w:val="323"/>
              </w:trPr>
              <w:tc>
                <w:tcPr>
                  <w:tcW w:w="297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471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510419041"/>
                      <w:placeholder>
                        <w:docPart w:val="D80BA374498D4D05B5F218065ABE5C59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451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578737477"/>
                      <w:placeholder>
                        <w:docPart w:val="9D420367A7A34B5582BED0D1F7C4CE02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903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567459540"/>
                      <w:placeholder>
                        <w:docPart w:val="6A19A4E2CBE449C4ACC7931EE19CCE64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826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661997604"/>
                      <w:placeholder>
                        <w:docPart w:val="64449DB45A024D478AF7F2A20177DA81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756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2124833915"/>
                      <w:placeholder>
                        <w:docPart w:val="997724E07DB1454E89F62B7A84844C0F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753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2064244624"/>
                      <w:placeholder>
                        <w:docPart w:val="EC1D6790D85B45808B7CD90B581142A4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543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758872987"/>
                      <w:placeholder>
                        <w:docPart w:val="77332DE1E7874AE3A58C09DAC18729D0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  <w:tr w:rsidR="00191846" w:rsidRPr="009B6D7D" w:rsidTr="00CA313D">
              <w:trPr>
                <w:trHeight w:val="323"/>
              </w:trPr>
              <w:tc>
                <w:tcPr>
                  <w:tcW w:w="297" w:type="pct"/>
                </w:tcPr>
                <w:p w:rsidR="00191846" w:rsidRPr="00191846" w:rsidRDefault="00191846" w:rsidP="00191846">
                  <w:pPr>
                    <w:widowControl/>
                    <w:rPr>
                      <w:rFonts w:ascii="Figtree" w:hAnsi="Figtree" w:cs="Calibri"/>
                      <w:snapToGrid w:val="0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471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227074996"/>
                      <w:placeholder>
                        <w:docPart w:val="A5DAA61BD7BD4C6F947B60E751E0AF65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451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-1965872855"/>
                      <w:placeholder>
                        <w:docPart w:val="AC6B3C0746A6498E89B52255307C3B9B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903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2037851004"/>
                      <w:placeholder>
                        <w:docPart w:val="04D353455198457AB8E54B32AB01C949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826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2143773129"/>
                      <w:placeholder>
                        <w:docPart w:val="85597F867DA6451283BA76352380D7DB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756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1588814414"/>
                      <w:placeholder>
                        <w:docPart w:val="BE4B354BDAA94A578D67A234948B3A36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753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2017182006"/>
                      <w:placeholder>
                        <w:docPart w:val="B1280FC5E819448BB7957D49F5779F68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  <w:tc>
                <w:tcPr>
                  <w:tcW w:w="543" w:type="pct"/>
                </w:tcPr>
                <w:p w:rsidR="00191846" w:rsidRPr="00191846" w:rsidRDefault="001F2BE6" w:rsidP="00191846">
                  <w:pPr>
                    <w:widowControl/>
                    <w:rPr>
                      <w:rFonts w:ascii="Figtree" w:hAnsi="Figtree" w:cs="Calibri"/>
                      <w:snapToGrid w:val="0"/>
                      <w:sz w:val="15"/>
                      <w:szCs w:val="15"/>
                    </w:rPr>
                  </w:pPr>
                  <w:sdt>
                    <w:sdtPr>
                      <w:rPr>
                        <w:rFonts w:ascii="Figtree" w:hAnsi="Figtree" w:cs="Arial"/>
                        <w:color w:val="000000"/>
                        <w:sz w:val="15"/>
                        <w:szCs w:val="15"/>
                      </w:rPr>
                      <w:id w:val="2090495088"/>
                      <w:placeholder>
                        <w:docPart w:val="15620AD584C34F52860DD17BA8C25ABD"/>
                      </w:placeholder>
                      <w:text/>
                    </w:sdtPr>
                    <w:sdtEndPr/>
                    <w:sdtContent>
                      <w:r w:rsidR="007659D7" w:rsidRPr="009B6D7D">
                        <w:rPr>
                          <w:rFonts w:ascii="Figtree" w:hAnsi="Figtree" w:cs="Arial"/>
                          <w:color w:val="808080"/>
                          <w:sz w:val="15"/>
                          <w:szCs w:val="15"/>
                          <w:shd w:val="pct15" w:color="auto" w:fill="FFFFFF"/>
                        </w:rPr>
                        <w:t>点击输入</w:t>
                      </w:r>
                    </w:sdtContent>
                  </w:sdt>
                </w:p>
              </w:tc>
            </w:tr>
          </w:tbl>
          <w:p w:rsidR="007659D7" w:rsidRPr="009B6D7D" w:rsidRDefault="007659D7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备注：如序列中有特殊修饰，请予以说明。序列信息可通过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Excel 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表格提供。</w:t>
            </w:r>
          </w:p>
          <w:p w:rsidR="00191846" w:rsidRPr="00191846" w:rsidRDefault="007659D7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6"/>
                <w:szCs w:val="16"/>
                <w14:ligatures w14:val="none"/>
              </w:rPr>
            </w:pPr>
            <w:r w:rsidRPr="000D4135">
              <w:rPr>
                <w:rFonts w:ascii="Figtree" w:hAnsi="Figtree" w:cstheme="minorHAnsi"/>
                <w:b/>
                <w:bCs/>
                <w:snapToGrid w:val="0"/>
                <w:kern w:val="0"/>
                <w:sz w:val="15"/>
                <w:szCs w:val="15"/>
                <w14:ligatures w14:val="none"/>
              </w:rPr>
              <w:t>默认情况下，多肽和寡核苷酸均由金斯瑞合成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。</w:t>
            </w:r>
            <w:r w:rsidR="00191846"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 xml:space="preserve"> </w:t>
            </w:r>
          </w:p>
        </w:tc>
      </w:tr>
      <w:tr w:rsidR="00191846" w:rsidRPr="00191846" w:rsidTr="00CA313D">
        <w:trPr>
          <w:cantSplit/>
          <w:trHeight w:val="341"/>
        </w:trPr>
        <w:tc>
          <w:tcPr>
            <w:tcW w:w="5000" w:type="pct"/>
            <w:gridSpan w:val="2"/>
            <w:shd w:val="clear" w:color="auto" w:fill="2F5496"/>
            <w:vAlign w:val="center"/>
          </w:tcPr>
          <w:p w:rsidR="00191846" w:rsidRPr="00191846" w:rsidRDefault="007659D7" w:rsidP="00191846">
            <w:pPr>
              <w:widowControl/>
              <w:spacing w:after="0" w:line="240" w:lineRule="auto"/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</w:pP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POC</w:t>
            </w:r>
            <w:r w:rsidRPr="009B6D7D">
              <w:rPr>
                <w:rFonts w:ascii="Figtree" w:hAnsi="Figtree" w:cstheme="minorHAnsi"/>
                <w:b/>
                <w:bCs/>
                <w:color w:val="FFFFFF" w:themeColor="background1"/>
                <w:kern w:val="0"/>
                <w:sz w:val="16"/>
                <w:szCs w:val="16"/>
                <w14:ligatures w14:val="none"/>
              </w:rPr>
              <w:t>交付标准</w:t>
            </w:r>
          </w:p>
        </w:tc>
      </w:tr>
      <w:tr w:rsidR="00191846" w:rsidRPr="00191846" w:rsidTr="007659D7">
        <w:trPr>
          <w:cantSplit/>
          <w:trHeight w:val="620"/>
        </w:trPr>
        <w:tc>
          <w:tcPr>
            <w:tcW w:w="1397" w:type="pct"/>
            <w:vAlign w:val="center"/>
          </w:tcPr>
          <w:p w:rsidR="00191846" w:rsidRPr="00191846" w:rsidRDefault="007659D7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默认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QC</w:t>
            </w: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标准</w:t>
            </w:r>
          </w:p>
        </w:tc>
        <w:tc>
          <w:tcPr>
            <w:tcW w:w="3603" w:type="pct"/>
            <w:vAlign w:val="center"/>
          </w:tcPr>
          <w:p w:rsidR="00191846" w:rsidRPr="00191846" w:rsidRDefault="0019184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HPLC</w:t>
            </w:r>
            <w:r w:rsidR="007659D7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纯度</w:t>
            </w: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 xml:space="preserve">: </w:t>
            </w:r>
            <w:sdt>
              <w:sdtPr>
                <w:rPr>
                  <w:rFonts w:ascii="Figtree" w:hAnsi="Figtree" w:cstheme="minorHAnsi"/>
                  <w:snapToGrid w:val="0"/>
                  <w:kern w:val="0"/>
                  <w:sz w:val="15"/>
                  <w:szCs w:val="15"/>
                  <w14:ligatures w14:val="none"/>
                </w:rPr>
                <w:id w:val="941024943"/>
                <w:placeholder>
                  <w:docPart w:val="03CA91C8E74549A8B1CA7B34EC4A7499"/>
                </w:placeholder>
                <w:text/>
              </w:sdtPr>
              <w:sdtEndPr/>
              <w:sdtContent>
                <w:r w:rsidR="007659D7" w:rsidRPr="009B6D7D">
                  <w:rPr>
                    <w:rFonts w:ascii="Figtree" w:hAnsi="Figtree" w:cstheme="minorHAnsi"/>
                    <w:snapToGrid w:val="0"/>
                    <w:kern w:val="0"/>
                    <w:sz w:val="15"/>
                    <w:szCs w:val="15"/>
                    <w14:ligatures w14:val="none"/>
                  </w:rPr>
                  <w:t>≥</w:t>
                </w:r>
                <w:r w:rsidRPr="00191846">
                  <w:rPr>
                    <w:rFonts w:ascii="Figtree" w:hAnsi="Figtree" w:cstheme="minorHAnsi"/>
                    <w:snapToGrid w:val="0"/>
                    <w:kern w:val="0"/>
                    <w:sz w:val="15"/>
                    <w:szCs w:val="15"/>
                    <w14:ligatures w14:val="none"/>
                  </w:rPr>
                  <w:t>85</w:t>
                </w:r>
              </w:sdtContent>
            </w:sdt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 xml:space="preserve"> %</w:t>
            </w:r>
          </w:p>
          <w:p w:rsidR="00191846" w:rsidRPr="00191846" w:rsidRDefault="00191846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</w:pPr>
            <w:r w:rsidRPr="00191846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:lang w:eastAsia="en-US"/>
                <w14:ligatures w14:val="none"/>
              </w:rPr>
              <w:t xml:space="preserve">Mass: </w:t>
            </w:r>
            <w:r w:rsidR="007659D7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分子量偏差</w:t>
            </w:r>
            <w:r w:rsidR="007659D7"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≤0.05%</w:t>
            </w:r>
          </w:p>
        </w:tc>
      </w:tr>
      <w:tr w:rsidR="00191846" w:rsidRPr="00191846" w:rsidTr="007659D7">
        <w:trPr>
          <w:cantSplit/>
          <w:trHeight w:val="620"/>
        </w:trPr>
        <w:tc>
          <w:tcPr>
            <w:tcW w:w="1397" w:type="pct"/>
            <w:vAlign w:val="center"/>
          </w:tcPr>
          <w:p w:rsidR="00191846" w:rsidRPr="00191846" w:rsidRDefault="007659D7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交付形式</w:t>
            </w:r>
          </w:p>
        </w:tc>
        <w:tc>
          <w:tcPr>
            <w:tcW w:w="3603" w:type="pct"/>
            <w:vAlign w:val="center"/>
          </w:tcPr>
          <w:p w:rsidR="00191846" w:rsidRPr="00191846" w:rsidRDefault="007659D7" w:rsidP="00191846">
            <w:pPr>
              <w:widowControl/>
              <w:spacing w:after="0" w:line="240" w:lineRule="auto"/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</w:pPr>
            <w:r w:rsidRPr="009B6D7D">
              <w:rPr>
                <w:rFonts w:ascii="Figtree" w:hAnsi="Figtree" w:cstheme="minorHAnsi"/>
                <w:snapToGrid w:val="0"/>
                <w:kern w:val="0"/>
                <w:sz w:val="15"/>
                <w:szCs w:val="15"/>
                <w14:ligatures w14:val="none"/>
              </w:rPr>
              <w:t>干粉发货</w:t>
            </w:r>
          </w:p>
        </w:tc>
      </w:tr>
    </w:tbl>
    <w:p w:rsidR="00191846" w:rsidRPr="00191846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191846" w:rsidRPr="00191846" w:rsidRDefault="00714DF2" w:rsidP="00191846">
      <w:pPr>
        <w:spacing w:after="0" w:line="360" w:lineRule="auto"/>
        <w:jc w:val="both"/>
        <w:outlineLvl w:val="0"/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</w:pPr>
      <w:r w:rsidRPr="009B6D7D">
        <w:rPr>
          <w:rFonts w:ascii="Figtree" w:hAnsi="Figtree" w:cs="Calibri"/>
          <w:b/>
          <w:bCs/>
          <w:iCs/>
          <w:color w:val="153D63" w:themeColor="text2" w:themeTint="E6"/>
          <w:sz w:val="20"/>
          <w:szCs w:val="22"/>
          <w14:ligatures w14:val="none"/>
        </w:rPr>
        <w:t>其他服务需求</w:t>
      </w:r>
    </w:p>
    <w:p w:rsidR="00191846" w:rsidRPr="00191846" w:rsidRDefault="00714DF2" w:rsidP="00191846">
      <w:pPr>
        <w:spacing w:after="0" w:line="240" w:lineRule="auto"/>
        <w:jc w:val="both"/>
        <w:rPr>
          <w:rFonts w:ascii="Figtree" w:hAnsi="Figtree" w:cs="Times New Roman"/>
          <w:sz w:val="16"/>
          <w:szCs w:val="16"/>
          <w14:ligatures w14:val="none"/>
        </w:rPr>
      </w:pPr>
      <w:r w:rsidRPr="009B6D7D">
        <w:rPr>
          <w:rFonts w:ascii="Figtree" w:hAnsi="Figtree" w:cs="Times New Roman"/>
          <w:sz w:val="16"/>
          <w:szCs w:val="16"/>
          <w14:ligatures w14:val="none"/>
        </w:rPr>
        <w:t>如有其他特殊服务需求，请</w:t>
      </w:r>
      <w:r w:rsidR="005806F1" w:rsidRPr="009B6D7D">
        <w:rPr>
          <w:rFonts w:ascii="Figtree" w:hAnsi="Figtree" w:cs="Times New Roman"/>
          <w:sz w:val="16"/>
          <w:szCs w:val="16"/>
          <w14:ligatures w14:val="none"/>
        </w:rPr>
        <w:t>详细说明：</w:t>
      </w:r>
      <w:r w:rsidR="00191846" w:rsidRPr="00191846">
        <w:rPr>
          <w:rFonts w:ascii="Figtree" w:hAnsi="Figtree" w:cs="Times New Roman"/>
          <w:sz w:val="16"/>
          <w:szCs w:val="16"/>
          <w14:ligatures w14:val="none"/>
        </w:rPr>
        <w:t xml:space="preserve"> </w:t>
      </w:r>
    </w:p>
    <w:p w:rsidR="00191846" w:rsidRPr="00191846" w:rsidRDefault="00191846" w:rsidP="00191846">
      <w:pPr>
        <w:spacing w:after="0" w:line="240" w:lineRule="auto"/>
        <w:jc w:val="both"/>
        <w:rPr>
          <w:rFonts w:ascii="Figtree" w:hAnsi="Figtree" w:cs="Times New Roman"/>
          <w:sz w:val="24"/>
          <w14:ligatures w14:val="none"/>
        </w:rPr>
      </w:pPr>
    </w:p>
    <w:p w:rsidR="00BE4E81" w:rsidRPr="009B6D7D" w:rsidRDefault="00BE4E81" w:rsidP="00DA6249">
      <w:pPr>
        <w:rPr>
          <w:rFonts w:ascii="Figtree" w:hAnsi="Figtree" w:cs="Times New Roman"/>
        </w:rPr>
      </w:pPr>
    </w:p>
    <w:sectPr w:rsidR="00BE4E81" w:rsidRPr="009B6D7D" w:rsidSect="00191846">
      <w:headerReference w:type="default" r:id="rId19"/>
      <w:footerReference w:type="default" r:id="rId20"/>
      <w:pgSz w:w="11906" w:h="16838"/>
      <w:pgMar w:top="1440" w:right="1800" w:bottom="1440" w:left="1800" w:header="567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BE6" w:rsidRDefault="001F2BE6" w:rsidP="00C237A1">
      <w:pPr>
        <w:spacing w:after="0" w:line="240" w:lineRule="auto"/>
      </w:pPr>
      <w:r>
        <w:separator/>
      </w:r>
    </w:p>
  </w:endnote>
  <w:endnote w:type="continuationSeparator" w:id="0">
    <w:p w:rsidR="001F2BE6" w:rsidRDefault="001F2BE6" w:rsidP="00C2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微软雅黑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Times New Roman (正文 CS 字体)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ource Han Sans KR Medium">
    <w:altName w:val="Yu Gothic"/>
    <w:panose1 w:val="00000000000000000000"/>
    <w:charset w:val="80"/>
    <w:family w:val="swiss"/>
    <w:notTrueType/>
    <w:pitch w:val="variable"/>
    <w:sig w:usb0="3000008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CDC" w:rsidRPr="00270F2C" w:rsidRDefault="002F6022" w:rsidP="002F6022">
    <w:pPr>
      <w:rPr>
        <w:rFonts w:ascii="Source Han Sans KR Medium" w:eastAsia="Source Han Sans KR Medium" w:hAnsi="Source Han Sans KR Medium"/>
        <w:b/>
        <w:bCs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E6B1270" wp14:editId="2CAF19F2">
              <wp:simplePos x="0" y="0"/>
              <wp:positionH relativeFrom="column">
                <wp:posOffset>-92765</wp:posOffset>
              </wp:positionH>
              <wp:positionV relativeFrom="paragraph">
                <wp:posOffset>-48039</wp:posOffset>
              </wp:positionV>
              <wp:extent cx="2151269" cy="344557"/>
              <wp:effectExtent l="0" t="0" r="0" b="0"/>
              <wp:wrapNone/>
              <wp:docPr id="2145613010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1269" cy="3445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F6022" w:rsidRPr="00FC4AAD" w:rsidRDefault="002F6022" w:rsidP="002F6022">
                          <w:pPr>
                            <w:rPr>
                              <w:rFonts w:ascii="Figtree" w:hAnsi="Figtree"/>
                              <w:b/>
                              <w:bCs/>
                              <w:color w:val="404040" w:themeColor="text1" w:themeTint="BF"/>
                              <w:sz w:val="24"/>
                            </w:rPr>
                          </w:pPr>
                          <w:r w:rsidRPr="00FC4AAD">
                            <w:rPr>
                              <w:rFonts w:ascii="Source Han Sans KR Medium" w:eastAsia="Source Han Sans KR Medium" w:hAnsi="Source Han Sans KR Medium" w:hint="eastAsia"/>
                              <w:b/>
                              <w:bCs/>
                              <w:szCs w:val="22"/>
                            </w:rPr>
                            <w:t>南京金斯瑞生物科技有限公司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B127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.3pt;margin-top:-3.8pt;width:169.4pt;height:27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" fillcolor="white [3201]" stroked="f" strokeweight=".5pt">
              <v:textbox>
                <w:txbxContent>
                  <w:p w:rsidR="002F6022" w:rsidRPr="00FC4AAD" w:rsidRDefault="002F6022" w:rsidP="002F6022">
                    <w:pPr>
                      <w:rPr>
                        <w:rFonts w:ascii="Figtree" w:hAnsi="Figtree"/>
                        <w:b/>
                        <w:bCs/>
                        <w:color w:val="404040" w:themeColor="text1" w:themeTint="BF"/>
                        <w:sz w:val="24"/>
                      </w:rPr>
                    </w:pPr>
                    <w:r w:rsidRPr="00FC4AAD">
                      <w:rPr>
                        <w:rFonts w:ascii="Source Han Sans KR Medium" w:eastAsia="Source Han Sans KR Medium" w:hAnsi="Source Han Sans KR Medium" w:hint="eastAsia"/>
                        <w:b/>
                        <w:bCs/>
                        <w:szCs w:val="22"/>
                      </w:rPr>
                      <w:t>南京金斯瑞生物科技有限公司</w:t>
                    </w:r>
                  </w:p>
                </w:txbxContent>
              </v:textbox>
            </v:shape>
          </w:pict>
        </mc:Fallback>
      </mc:AlternateContent>
    </w:r>
    <w:r w:rsidRPr="002F6022">
      <w:rPr>
        <w:rFonts w:ascii="Source Han Sans KR Medium" w:eastAsia="Source Han Sans KR Medium" w:hAnsi="Source Han Sans KR Medium" w:hint="eastAsia"/>
        <w:noProof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8328C9" wp14:editId="46C098FC">
              <wp:simplePos x="0" y="0"/>
              <wp:positionH relativeFrom="column">
                <wp:posOffset>3175</wp:posOffset>
              </wp:positionH>
              <wp:positionV relativeFrom="paragraph">
                <wp:posOffset>-48425</wp:posOffset>
              </wp:positionV>
              <wp:extent cx="6485575" cy="0"/>
              <wp:effectExtent l="0" t="0" r="17145" b="12700"/>
              <wp:wrapNone/>
              <wp:docPr id="2107891290" name="直线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557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54A936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71D354" id="直线连接符 5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-3.8pt" to="510.95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" strokecolor="#54a936" strokeweight="1pt">
              <v:stroke joinstyle="miter"/>
            </v:line>
          </w:pict>
        </mc:Fallback>
      </mc:AlternateContent>
    </w:r>
  </w:p>
  <w:p w:rsidR="00FD3CDC" w:rsidRPr="00FD3CDC" w:rsidRDefault="00FD3CDC" w:rsidP="00B95C8B">
    <w:pPr>
      <w:pStyle w:val="af0"/>
      <w:spacing w:after="0"/>
      <w:rPr>
        <w:rFonts w:ascii="Figtree" w:hAnsi="Figtree"/>
        <w:b/>
        <w:b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BE6" w:rsidRDefault="001F2BE6" w:rsidP="00C237A1">
      <w:pPr>
        <w:spacing w:after="0" w:line="240" w:lineRule="auto"/>
      </w:pPr>
      <w:r>
        <w:separator/>
      </w:r>
    </w:p>
  </w:footnote>
  <w:footnote w:type="continuationSeparator" w:id="0">
    <w:p w:rsidR="001F2BE6" w:rsidRDefault="001F2BE6" w:rsidP="00C23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929" w:rsidRDefault="00CE7929" w:rsidP="00CE7929">
    <w:pPr>
      <w:pStyle w:val="a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FC0A4F" wp14:editId="03248784">
              <wp:simplePos x="0" y="0"/>
              <wp:positionH relativeFrom="column">
                <wp:posOffset>-93197</wp:posOffset>
              </wp:positionH>
              <wp:positionV relativeFrom="paragraph">
                <wp:posOffset>340773</wp:posOffset>
              </wp:positionV>
              <wp:extent cx="2894340" cy="353746"/>
              <wp:effectExtent l="0" t="0" r="1270" b="1905"/>
              <wp:wrapNone/>
              <wp:docPr id="51100631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4340" cy="3537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E7929" w:rsidRPr="00DA6249" w:rsidRDefault="00CE7929">
                          <w:pPr>
                            <w:rPr>
                              <w:rFonts w:ascii="Figtree" w:hAnsi="Figtree"/>
                              <w:color w:val="404040" w:themeColor="text1" w:themeTint="BF"/>
                              <w:sz w:val="24"/>
                            </w:rPr>
                          </w:pPr>
                          <w:r w:rsidRPr="00DA6249">
                            <w:rPr>
                              <w:rFonts w:ascii="Figtree" w:hAnsi="Figtree" w:cs="Helvetica"/>
                              <w:color w:val="404040" w:themeColor="text1" w:themeTint="BF"/>
                              <w:kern w:val="0"/>
                              <w:sz w:val="24"/>
                            </w:rPr>
                            <w:t>Confidential and Privileged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FC0A4F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-7.35pt;margin-top:26.85pt;width:227.9pt;height:2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" fillcolor="white [3201]" stroked="f" strokeweight=".5pt">
              <v:textbox>
                <w:txbxContent>
                  <w:p w:rsidR="00CE7929" w:rsidRPr="00DA6249" w:rsidRDefault="00CE7929">
                    <w:pPr>
                      <w:rPr>
                        <w:rFonts w:ascii="Figtree" w:hAnsi="Figtree"/>
                        <w:color w:val="404040" w:themeColor="text1" w:themeTint="BF"/>
                        <w:sz w:val="24"/>
                      </w:rPr>
                    </w:pPr>
                    <w:r w:rsidRPr="00DA6249">
                      <w:rPr>
                        <w:rFonts w:ascii="Figtree" w:hAnsi="Figtree" w:cs="Helvetica"/>
                        <w:color w:val="404040" w:themeColor="text1" w:themeTint="BF"/>
                        <w:kern w:val="0"/>
                        <w:sz w:val="24"/>
                      </w:rPr>
                      <w:t>Confidential and Privileged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B6F8E86" wp14:editId="71BB6DAA">
          <wp:extent cx="2336800" cy="660400"/>
          <wp:effectExtent l="0" t="0" r="0" b="0"/>
          <wp:docPr id="59618471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184716" name="图片 5961847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1707"/>
    <w:multiLevelType w:val="hybridMultilevel"/>
    <w:tmpl w:val="28F83D96"/>
    <w:lvl w:ilvl="0" w:tplc="5F6E815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0EC6EE3"/>
    <w:multiLevelType w:val="hybridMultilevel"/>
    <w:tmpl w:val="A890206C"/>
    <w:lvl w:ilvl="0" w:tplc="325692EA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B74E59"/>
    <w:multiLevelType w:val="hybridMultilevel"/>
    <w:tmpl w:val="E62E2124"/>
    <w:lvl w:ilvl="0" w:tplc="5F6E815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72569B"/>
    <w:multiLevelType w:val="hybridMultilevel"/>
    <w:tmpl w:val="2FD2F35A"/>
    <w:lvl w:ilvl="0" w:tplc="E356D7E6">
      <w:numFmt w:val="bullet"/>
      <w:lvlText w:val="-"/>
      <w:lvlJc w:val="left"/>
      <w:pPr>
        <w:ind w:left="360" w:hanging="360"/>
      </w:pPr>
      <w:rPr>
        <w:rFonts w:ascii="Calibri" w:eastAsia="宋体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CFC0B9B"/>
    <w:multiLevelType w:val="hybridMultilevel"/>
    <w:tmpl w:val="520615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1290B6F"/>
    <w:multiLevelType w:val="hybridMultilevel"/>
    <w:tmpl w:val="43DE1E54"/>
    <w:lvl w:ilvl="0" w:tplc="5F6E815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46"/>
    <w:rsid w:val="00001F34"/>
    <w:rsid w:val="00042CA8"/>
    <w:rsid w:val="000553B1"/>
    <w:rsid w:val="00076364"/>
    <w:rsid w:val="000C3514"/>
    <w:rsid w:val="000D4135"/>
    <w:rsid w:val="000D776A"/>
    <w:rsid w:val="00171FB8"/>
    <w:rsid w:val="001901DF"/>
    <w:rsid w:val="00191846"/>
    <w:rsid w:val="001C6ED6"/>
    <w:rsid w:val="001D078E"/>
    <w:rsid w:val="001F2BE6"/>
    <w:rsid w:val="00215EB9"/>
    <w:rsid w:val="00270F2C"/>
    <w:rsid w:val="002A5452"/>
    <w:rsid w:val="002F6022"/>
    <w:rsid w:val="00326B7B"/>
    <w:rsid w:val="00357F4E"/>
    <w:rsid w:val="003606D0"/>
    <w:rsid w:val="00363AFA"/>
    <w:rsid w:val="003967AF"/>
    <w:rsid w:val="003A7AF9"/>
    <w:rsid w:val="003C4B3B"/>
    <w:rsid w:val="003D1865"/>
    <w:rsid w:val="0040662E"/>
    <w:rsid w:val="004B3E15"/>
    <w:rsid w:val="004E0DEA"/>
    <w:rsid w:val="005139BD"/>
    <w:rsid w:val="00513F34"/>
    <w:rsid w:val="00515DE8"/>
    <w:rsid w:val="005173A1"/>
    <w:rsid w:val="00517B6E"/>
    <w:rsid w:val="00526373"/>
    <w:rsid w:val="005806F1"/>
    <w:rsid w:val="005D3CF9"/>
    <w:rsid w:val="006373D7"/>
    <w:rsid w:val="006F14C8"/>
    <w:rsid w:val="00714DF2"/>
    <w:rsid w:val="007337D1"/>
    <w:rsid w:val="00763040"/>
    <w:rsid w:val="00763A5B"/>
    <w:rsid w:val="007659D7"/>
    <w:rsid w:val="007A5F4A"/>
    <w:rsid w:val="007C3D56"/>
    <w:rsid w:val="007C52B8"/>
    <w:rsid w:val="007F42B8"/>
    <w:rsid w:val="007F59E3"/>
    <w:rsid w:val="00882AF3"/>
    <w:rsid w:val="00885940"/>
    <w:rsid w:val="00886DAB"/>
    <w:rsid w:val="008A171E"/>
    <w:rsid w:val="008B2477"/>
    <w:rsid w:val="00936A09"/>
    <w:rsid w:val="00953A08"/>
    <w:rsid w:val="00980FE3"/>
    <w:rsid w:val="009B0365"/>
    <w:rsid w:val="009B5A2A"/>
    <w:rsid w:val="009B6D7D"/>
    <w:rsid w:val="00A27913"/>
    <w:rsid w:val="00A722F0"/>
    <w:rsid w:val="00AA79C0"/>
    <w:rsid w:val="00B013DE"/>
    <w:rsid w:val="00B6547E"/>
    <w:rsid w:val="00B95C8B"/>
    <w:rsid w:val="00BE4E81"/>
    <w:rsid w:val="00BF3CB7"/>
    <w:rsid w:val="00C064D5"/>
    <w:rsid w:val="00C233F4"/>
    <w:rsid w:val="00C237A1"/>
    <w:rsid w:val="00CE789C"/>
    <w:rsid w:val="00CE7929"/>
    <w:rsid w:val="00D16EFA"/>
    <w:rsid w:val="00D615AE"/>
    <w:rsid w:val="00DA4A16"/>
    <w:rsid w:val="00DA6249"/>
    <w:rsid w:val="00DB1359"/>
    <w:rsid w:val="00DB5928"/>
    <w:rsid w:val="00E239D4"/>
    <w:rsid w:val="00E276F9"/>
    <w:rsid w:val="00EC18EE"/>
    <w:rsid w:val="00EC5FAA"/>
    <w:rsid w:val="00F40BE6"/>
    <w:rsid w:val="00F95E25"/>
    <w:rsid w:val="00FC4AAD"/>
    <w:rsid w:val="00FC5B5D"/>
    <w:rsid w:val="00FD3CDC"/>
    <w:rsid w:val="00FD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624B2"/>
  <w15:chartTrackingRefBased/>
  <w15:docId w15:val="{823E5375-F589-42FA-B825-E476DE39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E4E8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4E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E8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4E8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4E8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4E8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4E8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4E8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4E8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E4E8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E4E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E4E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E4E8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E4E8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E4E8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E4E8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E4E8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E4E8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E4E8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E4E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E4E8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E4E8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E4E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E4E81"/>
    <w:rPr>
      <w:i/>
      <w:iCs/>
      <w:color w:val="404040" w:themeColor="text1" w:themeTint="BF"/>
    </w:rPr>
  </w:style>
  <w:style w:type="paragraph" w:styleId="a9">
    <w:name w:val="List Paragraph"/>
    <w:basedOn w:val="a"/>
    <w:uiPriority w:val="99"/>
    <w:qFormat/>
    <w:rsid w:val="00BE4E8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E4E8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E4E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E4E8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E4E8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237A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237A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237A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237A1"/>
    <w:rPr>
      <w:sz w:val="18"/>
      <w:szCs w:val="18"/>
    </w:rPr>
  </w:style>
  <w:style w:type="paragraph" w:customStyle="1" w:styleId="LSG">
    <w:name w:val="LSG样式"/>
    <w:basedOn w:val="a"/>
    <w:qFormat/>
    <w:rsid w:val="003D1865"/>
    <w:rPr>
      <w:rFonts w:ascii="Figtree" w:eastAsia="Figtree" w:hAnsi="Figtree" w:cs="Times New Roman (正文 CS 字体)"/>
    </w:rPr>
  </w:style>
  <w:style w:type="table" w:styleId="af2">
    <w:name w:val="Table Grid"/>
    <w:basedOn w:val="a1"/>
    <w:uiPriority w:val="59"/>
    <w:rsid w:val="00191846"/>
    <w:pPr>
      <w:spacing w:after="0" w:line="240" w:lineRule="auto"/>
    </w:pPr>
    <w:rPr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51">
    <w:name w:val="清单表 3 - 着色 51"/>
    <w:basedOn w:val="a1"/>
    <w:next w:val="3-5"/>
    <w:uiPriority w:val="48"/>
    <w:rsid w:val="00191846"/>
    <w:pPr>
      <w:spacing w:after="0" w:line="240" w:lineRule="auto"/>
    </w:pPr>
    <w:rPr>
      <w:rFonts w:ascii="Cambria" w:eastAsia="宋体" w:hAnsi="Cambria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191846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character" w:styleId="af3">
    <w:name w:val="Placeholder Text"/>
    <w:uiPriority w:val="99"/>
    <w:semiHidden/>
    <w:rsid w:val="001918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genscript.com\dfs\app_013\Document-Template-GenScript\GenScript(LSG)\Confidential\&#20013;&#25991;%20Confidential%20NJ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59B7235BA84C68A495A58044AF09C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9FA31A8-E7C0-4FC4-91C4-7086A836CA27}"/>
      </w:docPartPr>
      <w:docPartBody>
        <w:p w:rsidR="002872AD" w:rsidRDefault="008507BE" w:rsidP="008507BE">
          <w:pPr>
            <w:pStyle w:val="2C59B7235BA84C68A495A58044AF09C0"/>
          </w:pPr>
          <w:r w:rsidRPr="0055781C">
            <w:rPr>
              <w:rStyle w:val="a3"/>
              <w:rFonts w:hint="eastAsia"/>
            </w:rPr>
            <w:t>单击或点击此处输入文字。</w:t>
          </w:r>
        </w:p>
      </w:docPartBody>
    </w:docPart>
    <w:docPart>
      <w:docPartPr>
        <w:name w:val="92BB69EEC0EF413784F913F229DDAF9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CC7CCE2-1CCF-4074-AB1F-ED479F3E115F}"/>
      </w:docPartPr>
      <w:docPartBody>
        <w:p w:rsidR="002872AD" w:rsidRDefault="008507BE" w:rsidP="008507BE">
          <w:pPr>
            <w:pStyle w:val="92BB69EEC0EF413784F913F229DDAF95"/>
          </w:pPr>
          <w:r w:rsidRPr="0055781C">
            <w:rPr>
              <w:rStyle w:val="a3"/>
              <w:rFonts w:hint="eastAsia"/>
            </w:rPr>
            <w:t>单击或点击此处输入文字。</w:t>
          </w:r>
        </w:p>
      </w:docPartBody>
    </w:docPart>
    <w:docPart>
      <w:docPartPr>
        <w:name w:val="79CF25C3AED745B2BBF860F21E6808F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B1A60ED-16F6-4097-95DD-155343EB8191}"/>
      </w:docPartPr>
      <w:docPartBody>
        <w:p w:rsidR="002872AD" w:rsidRDefault="008507BE" w:rsidP="008507BE">
          <w:pPr>
            <w:pStyle w:val="79CF25C3AED745B2BBF860F21E6808FA"/>
          </w:pPr>
          <w:r w:rsidRPr="0055781C">
            <w:rPr>
              <w:rStyle w:val="a3"/>
              <w:rFonts w:hint="eastAsia"/>
            </w:rPr>
            <w:t>单击或点击此处输入文字。</w:t>
          </w:r>
        </w:p>
      </w:docPartBody>
    </w:docPart>
    <w:docPart>
      <w:docPartPr>
        <w:name w:val="EB4FF1E3EBB34AD5A10CA4B339EFC24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96AC302-E4C7-4A3A-A06A-94173A85B7EF}"/>
      </w:docPartPr>
      <w:docPartBody>
        <w:p w:rsidR="002872AD" w:rsidRDefault="008507BE" w:rsidP="008507BE">
          <w:pPr>
            <w:pStyle w:val="EB4FF1E3EBB34AD5A10CA4B339EFC24B"/>
          </w:pPr>
          <w:r w:rsidRPr="0055781C">
            <w:rPr>
              <w:rStyle w:val="a3"/>
              <w:rFonts w:hint="eastAsia"/>
            </w:rPr>
            <w:t>单击或点击此处输入文字。</w:t>
          </w:r>
        </w:p>
      </w:docPartBody>
    </w:docPart>
    <w:docPart>
      <w:docPartPr>
        <w:name w:val="85DEF25CA7844D8984E38197EF66453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F9B1F7D-4977-493A-897C-3C9F148E5D02}"/>
      </w:docPartPr>
      <w:docPartBody>
        <w:p w:rsidR="002872AD" w:rsidRDefault="008507BE" w:rsidP="008507BE">
          <w:pPr>
            <w:pStyle w:val="85DEF25CA7844D8984E38197EF664531"/>
          </w:pPr>
          <w:r w:rsidRPr="0055781C">
            <w:rPr>
              <w:rStyle w:val="a3"/>
              <w:rFonts w:hint="eastAsia"/>
            </w:rPr>
            <w:t>单击或点击此处输入文字。</w:t>
          </w:r>
        </w:p>
      </w:docPartBody>
    </w:docPart>
    <w:docPart>
      <w:docPartPr>
        <w:name w:val="2D4FE9905E16413A98AB4851428327E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108515E-E9CE-4F17-820C-11F3A9E0F097}"/>
      </w:docPartPr>
      <w:docPartBody>
        <w:p w:rsidR="002872AD" w:rsidRDefault="008507BE" w:rsidP="008507BE">
          <w:pPr>
            <w:pStyle w:val="2D4FE9905E16413A98AB4851428327EA"/>
          </w:pPr>
          <w:r w:rsidRPr="004A6703">
            <w:rPr>
              <w:rStyle w:val="a3"/>
              <w:rFonts w:cstheme="minorHAnsi"/>
              <w:sz w:val="18"/>
            </w:rPr>
            <w:t>Click to enter</w:t>
          </w:r>
        </w:p>
      </w:docPartBody>
    </w:docPart>
    <w:docPart>
      <w:docPartPr>
        <w:name w:val="5ED9526A1B1A4FFC8AFBD265012A06C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1BCDE73-EECE-4487-A0FF-B5017AB81D60}"/>
      </w:docPartPr>
      <w:docPartBody>
        <w:p w:rsidR="002872AD" w:rsidRDefault="008507BE" w:rsidP="008507BE">
          <w:pPr>
            <w:pStyle w:val="5ED9526A1B1A4FFC8AFBD265012A06C1"/>
          </w:pPr>
          <w:r w:rsidRPr="004A6703">
            <w:rPr>
              <w:rStyle w:val="a3"/>
              <w:rFonts w:cstheme="minorHAnsi"/>
              <w:sz w:val="18"/>
            </w:rPr>
            <w:t>Click to enter</w:t>
          </w:r>
        </w:p>
      </w:docPartBody>
    </w:docPart>
    <w:docPart>
      <w:docPartPr>
        <w:name w:val="03CA91C8E74549A8B1CA7B34EC4A749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15F354B-CA3E-4C59-80EC-DA7F6C853942}"/>
      </w:docPartPr>
      <w:docPartBody>
        <w:p w:rsidR="002872AD" w:rsidRDefault="008507BE" w:rsidP="008507BE">
          <w:pPr>
            <w:pStyle w:val="03CA91C8E74549A8B1CA7B34EC4A7499"/>
          </w:pPr>
          <w:r w:rsidRPr="004A6703">
            <w:rPr>
              <w:rStyle w:val="a3"/>
              <w:rFonts w:cstheme="minorHAnsi"/>
              <w:sz w:val="18"/>
            </w:rPr>
            <w:t>Click to enter</w:t>
          </w:r>
        </w:p>
      </w:docPartBody>
    </w:docPart>
    <w:docPart>
      <w:docPartPr>
        <w:name w:val="4B4992E2785445B6B5AD1FF596D5940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B9081A6-4294-4AFC-8AEE-1BC92324D36A}"/>
      </w:docPartPr>
      <w:docPartBody>
        <w:p w:rsidR="002872AD" w:rsidRDefault="008507BE" w:rsidP="008507BE">
          <w:pPr>
            <w:pStyle w:val="4B4992E2785445B6B5AD1FF596D59407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3550D94BB0464F719CF9FE3154B4711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AD4F230-8BED-4E27-A81E-05B011C3ADDA}"/>
      </w:docPartPr>
      <w:docPartBody>
        <w:p w:rsidR="002872AD" w:rsidRDefault="008507BE" w:rsidP="008507BE">
          <w:pPr>
            <w:pStyle w:val="3550D94BB0464F719CF9FE3154B47119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46B24538429445D2AAC1F69F1DE0E7A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D7D20C4-B7FF-438B-9A51-CA5D34EE0517}"/>
      </w:docPartPr>
      <w:docPartBody>
        <w:p w:rsidR="002872AD" w:rsidRDefault="008507BE" w:rsidP="008507BE">
          <w:pPr>
            <w:pStyle w:val="46B24538429445D2AAC1F69F1DE0E7AD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0BF0D8EBC16E49EFA30CEA30EF59DE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6DA3A9-3B8C-4E89-BD01-3BF49B3CCC55}"/>
      </w:docPartPr>
      <w:docPartBody>
        <w:p w:rsidR="002872AD" w:rsidRDefault="008507BE" w:rsidP="008507BE">
          <w:pPr>
            <w:pStyle w:val="0BF0D8EBC16E49EFA30CEA30EF59DE5C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FFEBB81689974D408266AE728661E0C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CC7E517-5B53-441F-B783-EA0FE8EE120F}"/>
      </w:docPartPr>
      <w:docPartBody>
        <w:p w:rsidR="002872AD" w:rsidRDefault="008507BE" w:rsidP="008507BE">
          <w:pPr>
            <w:pStyle w:val="FFEBB81689974D408266AE728661E0CD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2A8D126D3CE24EB7AD719D2ADA5D15C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89443DF-D93A-490F-A807-C8E7DC35B949}"/>
      </w:docPartPr>
      <w:docPartBody>
        <w:p w:rsidR="002872AD" w:rsidRDefault="008507BE" w:rsidP="008507BE">
          <w:pPr>
            <w:pStyle w:val="2A8D126D3CE24EB7AD719D2ADA5D15C0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77D4EE885AF24639AC064166A5F493F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86A73D5-EF9A-4905-B8B6-E8690A364C5C}"/>
      </w:docPartPr>
      <w:docPartBody>
        <w:p w:rsidR="002872AD" w:rsidRDefault="008507BE" w:rsidP="008507BE">
          <w:pPr>
            <w:pStyle w:val="77D4EE885AF24639AC064166A5F493F5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17DF99829B674BC08F4C29735B60296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82A613-D3FF-42C7-9D53-2081F6EB41BD}"/>
      </w:docPartPr>
      <w:docPartBody>
        <w:p w:rsidR="002872AD" w:rsidRDefault="008507BE" w:rsidP="008507BE">
          <w:pPr>
            <w:pStyle w:val="17DF99829B674BC08F4C29735B602963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1869FC1AE9294F76B32F05115486BD4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BC74376-4F2C-4F9D-8674-C07AB064D274}"/>
      </w:docPartPr>
      <w:docPartBody>
        <w:p w:rsidR="002872AD" w:rsidRDefault="008507BE" w:rsidP="008507BE">
          <w:pPr>
            <w:pStyle w:val="1869FC1AE9294F76B32F05115486BD43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C2D04A7FCE304BC3A2D43A56EAB79C4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FFA4EC0-7694-4BB8-92C6-68E6CD9CEE57}"/>
      </w:docPartPr>
      <w:docPartBody>
        <w:p w:rsidR="002872AD" w:rsidRDefault="008507BE" w:rsidP="008507BE">
          <w:pPr>
            <w:pStyle w:val="C2D04A7FCE304BC3A2D43A56EAB79C43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7398146287B94BBC8C5A4760A20B9FA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5A595F8-7A17-4A0E-9C3B-D213E55519A9}"/>
      </w:docPartPr>
      <w:docPartBody>
        <w:p w:rsidR="002872AD" w:rsidRDefault="008507BE" w:rsidP="008507BE">
          <w:pPr>
            <w:pStyle w:val="7398146287B94BBC8C5A4760A20B9FA7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18C792F44D9E4E63AA0B18BAAFB22C8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36B2736-8D25-4373-A375-D609510BCA29}"/>
      </w:docPartPr>
      <w:docPartBody>
        <w:p w:rsidR="002872AD" w:rsidRDefault="008507BE" w:rsidP="008507BE">
          <w:pPr>
            <w:pStyle w:val="18C792F44D9E4E63AA0B18BAAFB22C83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A1B2F67DE382416983137C7F1EA7D67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AAC10FB-0AFD-44A9-BE50-BAEF21A7AFB1}"/>
      </w:docPartPr>
      <w:docPartBody>
        <w:p w:rsidR="002872AD" w:rsidRDefault="008507BE" w:rsidP="008507BE">
          <w:pPr>
            <w:pStyle w:val="A1B2F67DE382416983137C7F1EA7D674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10E34F24A4A24929BD25A029576D427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6CBBA54-42B9-4B65-85B8-FA3EC2A54F95}"/>
      </w:docPartPr>
      <w:docPartBody>
        <w:p w:rsidR="002872AD" w:rsidRDefault="008507BE" w:rsidP="008507BE">
          <w:pPr>
            <w:pStyle w:val="10E34F24A4A24929BD25A029576D427D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EF9A16B750904A489E9F9172A8CD0C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A791326-1700-4AB3-87C8-49C9C5B7D9CC}"/>
      </w:docPartPr>
      <w:docPartBody>
        <w:p w:rsidR="002872AD" w:rsidRDefault="008507BE" w:rsidP="008507BE">
          <w:pPr>
            <w:pStyle w:val="EF9A16B750904A489E9F9172A8CD0C0F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7E0107555F5C44EF8590BD253824E7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0B9781E-75C8-49C7-AFB5-947B9A4480E4}"/>
      </w:docPartPr>
      <w:docPartBody>
        <w:p w:rsidR="002872AD" w:rsidRDefault="008507BE" w:rsidP="008507BE">
          <w:pPr>
            <w:pStyle w:val="7E0107555F5C44EF8590BD253824E74C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9458B985BD614F7E8526DD6E2A9B50E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EFDE427-6A71-4398-A2FA-68D034247789}"/>
      </w:docPartPr>
      <w:docPartBody>
        <w:p w:rsidR="002872AD" w:rsidRDefault="008507BE" w:rsidP="008507BE">
          <w:pPr>
            <w:pStyle w:val="9458B985BD614F7E8526DD6E2A9B50E8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FB89AD6342C0477D88FAECFD1DC1130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8FEDAEC-5152-4CA8-902E-CA25696C8D56}"/>
      </w:docPartPr>
      <w:docPartBody>
        <w:p w:rsidR="002872AD" w:rsidRDefault="008507BE" w:rsidP="008507BE">
          <w:pPr>
            <w:pStyle w:val="FB89AD6342C0477D88FAECFD1DC11303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96200FAD53FB465C8D6B82CEEFB9812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24008D2-2B0B-4B29-A353-6C274D30D3DB}"/>
      </w:docPartPr>
      <w:docPartBody>
        <w:p w:rsidR="002872AD" w:rsidRDefault="008507BE" w:rsidP="008507BE">
          <w:pPr>
            <w:pStyle w:val="96200FAD53FB465C8D6B82CEEFB98120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46AF0B665A594A8F9275130CAE85E4F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21F13D7-AB33-4109-BD93-D2CCE5618D28}"/>
      </w:docPartPr>
      <w:docPartBody>
        <w:p w:rsidR="002872AD" w:rsidRDefault="008507BE" w:rsidP="008507BE">
          <w:pPr>
            <w:pStyle w:val="46AF0B665A594A8F9275130CAE85E4F9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1EA7F6641EBA49AA823CC90F00DC0A5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FC8808-B8A8-4481-AB6F-0FF0B21C9AEA}"/>
      </w:docPartPr>
      <w:docPartBody>
        <w:p w:rsidR="002872AD" w:rsidRDefault="008507BE" w:rsidP="008507BE">
          <w:pPr>
            <w:pStyle w:val="1EA7F6641EBA49AA823CC90F00DC0A5A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B6593E0467144B94ABD1B6FC3E82083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FDC811C-0D29-43E9-900B-3650FC51AE77}"/>
      </w:docPartPr>
      <w:docPartBody>
        <w:p w:rsidR="002872AD" w:rsidRDefault="008507BE" w:rsidP="008507BE">
          <w:pPr>
            <w:pStyle w:val="B6593E0467144B94ABD1B6FC3E820836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272AB0EADB4A4CCEA7CD2D1F0B5769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2A4BA23-42C8-4AF7-ADDC-6EB0080E2725}"/>
      </w:docPartPr>
      <w:docPartBody>
        <w:p w:rsidR="002872AD" w:rsidRDefault="008507BE" w:rsidP="008507BE">
          <w:pPr>
            <w:pStyle w:val="272AB0EADB4A4CCEA7CD2D1F0B57694C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EAA82F09789B4BF1BDD9381B3204ACA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71551F-5750-413E-9FA9-2810954CFB3E}"/>
      </w:docPartPr>
      <w:docPartBody>
        <w:p w:rsidR="002872AD" w:rsidRDefault="008507BE" w:rsidP="008507BE">
          <w:pPr>
            <w:pStyle w:val="EAA82F09789B4BF1BDD9381B3204ACA7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6E22865C823848C39081DEDDB042E8B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604545B-F091-47BF-99B6-441B62780B6D}"/>
      </w:docPartPr>
      <w:docPartBody>
        <w:p w:rsidR="002872AD" w:rsidRDefault="008507BE" w:rsidP="008507BE">
          <w:pPr>
            <w:pStyle w:val="6E22865C823848C39081DEDDB042E8B4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B87C76F3BC0A4510A0FED0FF06A299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35794C8-49EC-4EA2-AA5F-9211502F4DC7}"/>
      </w:docPartPr>
      <w:docPartBody>
        <w:p w:rsidR="002872AD" w:rsidRDefault="008507BE" w:rsidP="008507BE">
          <w:pPr>
            <w:pStyle w:val="B87C76F3BC0A4510A0FED0FF06A2995C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DA68457936E641E185E50BB74669A96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9008C13-115C-468D-A908-85D90EAAF964}"/>
      </w:docPartPr>
      <w:docPartBody>
        <w:p w:rsidR="002872AD" w:rsidRDefault="008507BE" w:rsidP="008507BE">
          <w:pPr>
            <w:pStyle w:val="DA68457936E641E185E50BB74669A966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1AEF5F5EE1B54CB3BB0A36B01398091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14BB004-B844-49F0-B04A-EF7CB23C482C}"/>
      </w:docPartPr>
      <w:docPartBody>
        <w:p w:rsidR="002872AD" w:rsidRDefault="008507BE" w:rsidP="008507BE">
          <w:pPr>
            <w:pStyle w:val="1AEF5F5EE1B54CB3BB0A36B01398091D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E2BD8C19538E4BA496AA3BFB0FAFCCA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1E229D1-1BD6-4AE4-B11F-E523F18FBDCF}"/>
      </w:docPartPr>
      <w:docPartBody>
        <w:p w:rsidR="002872AD" w:rsidRDefault="008507BE" w:rsidP="008507BE">
          <w:pPr>
            <w:pStyle w:val="E2BD8C19538E4BA496AA3BFB0FAFCCA0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96C893DBB81E46EAB83D1D635447CF3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D3EAE5A-9D36-4788-A150-78DBE06AA7FB}"/>
      </w:docPartPr>
      <w:docPartBody>
        <w:p w:rsidR="002872AD" w:rsidRDefault="008507BE" w:rsidP="008507BE">
          <w:pPr>
            <w:pStyle w:val="96C893DBB81E46EAB83D1D635447CF3B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CD3B9B6D99F948E182C01708841BFF8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C48B52C-8BA4-4778-A4E6-65CD9192CBF4}"/>
      </w:docPartPr>
      <w:docPartBody>
        <w:p w:rsidR="002872AD" w:rsidRDefault="008507BE" w:rsidP="008507BE">
          <w:pPr>
            <w:pStyle w:val="CD3B9B6D99F948E182C01708841BFF82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09C2E7BB82534ACDB7D33B2F10DB2CC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D6D9E61-FCF0-4A43-99E9-8F8B519FC3A7}"/>
      </w:docPartPr>
      <w:docPartBody>
        <w:p w:rsidR="002872AD" w:rsidRDefault="008507BE" w:rsidP="008507BE">
          <w:pPr>
            <w:pStyle w:val="09C2E7BB82534ACDB7D33B2F10DB2CCA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65B6D69E9E474191AD4AB5F46DB8554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B53A207-E010-4D8F-9346-9566A629ADA9}"/>
      </w:docPartPr>
      <w:docPartBody>
        <w:p w:rsidR="002872AD" w:rsidRDefault="008507BE" w:rsidP="008507BE">
          <w:pPr>
            <w:pStyle w:val="65B6D69E9E474191AD4AB5F46DB85548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2DA315DBA9B543658CF66F62220CC5A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891CD30-7938-426A-A4F8-01605E3BD06E}"/>
      </w:docPartPr>
      <w:docPartBody>
        <w:p w:rsidR="002872AD" w:rsidRDefault="008507BE" w:rsidP="008507BE">
          <w:pPr>
            <w:pStyle w:val="2DA315DBA9B543658CF66F62220CC5A7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AA68F93153E049ECA9CF8071DBC9418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70FB6CF-154D-48AE-A12B-383838BD9A20}"/>
      </w:docPartPr>
      <w:docPartBody>
        <w:p w:rsidR="002872AD" w:rsidRDefault="008507BE" w:rsidP="008507BE">
          <w:pPr>
            <w:pStyle w:val="AA68F93153E049ECA9CF8071DBC9418F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977045A3B77444188A34EAEB1270CBB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A610A5-1C13-4915-A481-2EAF495BCE74}"/>
      </w:docPartPr>
      <w:docPartBody>
        <w:p w:rsidR="002872AD" w:rsidRDefault="008507BE" w:rsidP="008507BE">
          <w:pPr>
            <w:pStyle w:val="977045A3B77444188A34EAEB1270CBB3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5DFD29B6F045430DBAAC6E17F1F0F10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833167C-69A3-49ED-9871-191A06648204}"/>
      </w:docPartPr>
      <w:docPartBody>
        <w:p w:rsidR="002872AD" w:rsidRDefault="008507BE" w:rsidP="008507BE">
          <w:pPr>
            <w:pStyle w:val="5DFD29B6F045430DBAAC6E17F1F0F10D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5D102A9DA51947668A1FDF9ABADFE45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FD80987-59F3-4D31-9890-8DBBE9983F0B}"/>
      </w:docPartPr>
      <w:docPartBody>
        <w:p w:rsidR="002872AD" w:rsidRDefault="008507BE" w:rsidP="008507BE">
          <w:pPr>
            <w:pStyle w:val="5D102A9DA51947668A1FDF9ABADFE450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E7EA8D579F0B4736BAE1F683740A888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E20FB03-048B-4666-BC56-FC6C5C394F57}"/>
      </w:docPartPr>
      <w:docPartBody>
        <w:p w:rsidR="002872AD" w:rsidRDefault="008507BE" w:rsidP="008507BE">
          <w:pPr>
            <w:pStyle w:val="E7EA8D579F0B4736BAE1F683740A8886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A9EB839FEEF941CDBE5A70803E3D476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4BB84A-427F-4C6E-AB43-9918C250B01F}"/>
      </w:docPartPr>
      <w:docPartBody>
        <w:p w:rsidR="002872AD" w:rsidRDefault="008507BE" w:rsidP="008507BE">
          <w:pPr>
            <w:pStyle w:val="A9EB839FEEF941CDBE5A70803E3D4763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8BB74931555543D8A14567E7A61537D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96609AE-FDCD-40CA-9E06-D6E802AA4ABB}"/>
      </w:docPartPr>
      <w:docPartBody>
        <w:p w:rsidR="002872AD" w:rsidRDefault="008507BE" w:rsidP="008507BE">
          <w:pPr>
            <w:pStyle w:val="8BB74931555543D8A14567E7A61537D6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821EFDE765D2411580A7C5E93260CA9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6E57668-EE70-4C9D-BDF4-7CC9E395A4FB}"/>
      </w:docPartPr>
      <w:docPartBody>
        <w:p w:rsidR="002872AD" w:rsidRDefault="008507BE" w:rsidP="008507BE">
          <w:pPr>
            <w:pStyle w:val="821EFDE765D2411580A7C5E93260CA9F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838D6660445A4BD1AA4EEFDEF3F286C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CDDDD9-A420-4616-B612-0A973185055A}"/>
      </w:docPartPr>
      <w:docPartBody>
        <w:p w:rsidR="002872AD" w:rsidRDefault="008507BE" w:rsidP="008507BE">
          <w:pPr>
            <w:pStyle w:val="838D6660445A4BD1AA4EEFDEF3F286CC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98A38E6D7A864EC8BC496C08AAE38AA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D0E241F-C336-40E3-B4E9-B8CED02F6219}"/>
      </w:docPartPr>
      <w:docPartBody>
        <w:p w:rsidR="002872AD" w:rsidRDefault="008507BE" w:rsidP="008507BE">
          <w:pPr>
            <w:pStyle w:val="98A38E6D7A864EC8BC496C08AAE38AAC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E17D6DDBA7404ACDA0A1BFDFCF6A290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427F1C0-8261-480F-9359-27A86C316AA0}"/>
      </w:docPartPr>
      <w:docPartBody>
        <w:p w:rsidR="002872AD" w:rsidRDefault="008507BE" w:rsidP="008507BE">
          <w:pPr>
            <w:pStyle w:val="E17D6DDBA7404ACDA0A1BFDFCF6A290D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EC6EDA7ED2A34210AEEB30709E7EF79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893E998-F282-4481-B8A7-428292844E33}"/>
      </w:docPartPr>
      <w:docPartBody>
        <w:p w:rsidR="002872AD" w:rsidRDefault="008507BE" w:rsidP="008507BE">
          <w:pPr>
            <w:pStyle w:val="EC6EDA7ED2A34210AEEB30709E7EF79F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35292B3DA70341EF9C7E150B82825D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BDF1B89-14BA-4458-A8F5-8ED822EB6C3E}"/>
      </w:docPartPr>
      <w:docPartBody>
        <w:p w:rsidR="002872AD" w:rsidRDefault="008507BE" w:rsidP="008507BE">
          <w:pPr>
            <w:pStyle w:val="35292B3DA70341EF9C7E150B82825D0F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A44C9BE24C6E4006B77D931607F2816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23AD972-5F2E-4AE6-93F0-00743FF93227}"/>
      </w:docPartPr>
      <w:docPartBody>
        <w:p w:rsidR="002872AD" w:rsidRDefault="008507BE" w:rsidP="008507BE">
          <w:pPr>
            <w:pStyle w:val="A44C9BE24C6E4006B77D931607F28163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D80BA374498D4D05B5F218065ABE5C5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E9A3802-663F-41C1-85E5-9E8694822EA1}"/>
      </w:docPartPr>
      <w:docPartBody>
        <w:p w:rsidR="002872AD" w:rsidRDefault="008507BE" w:rsidP="008507BE">
          <w:pPr>
            <w:pStyle w:val="D80BA374498D4D05B5F218065ABE5C59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A5DAA61BD7BD4C6F947B60E751E0AF6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6EB1484-A029-4950-AB38-A50244A62AD8}"/>
      </w:docPartPr>
      <w:docPartBody>
        <w:p w:rsidR="002872AD" w:rsidRDefault="008507BE" w:rsidP="008507BE">
          <w:pPr>
            <w:pStyle w:val="A5DAA61BD7BD4C6F947B60E751E0AF65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9D420367A7A34B5582BED0D1F7C4CE0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BDA7D01-318E-4BB0-AA18-EC6841A8C5E9}"/>
      </w:docPartPr>
      <w:docPartBody>
        <w:p w:rsidR="002872AD" w:rsidRDefault="008507BE" w:rsidP="008507BE">
          <w:pPr>
            <w:pStyle w:val="9D420367A7A34B5582BED0D1F7C4CE02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AC6B3C0746A6498E89B52255307C3B9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8ECAA8A-E14A-4F96-9A82-4992EE649E86}"/>
      </w:docPartPr>
      <w:docPartBody>
        <w:p w:rsidR="002872AD" w:rsidRDefault="008507BE" w:rsidP="008507BE">
          <w:pPr>
            <w:pStyle w:val="AC6B3C0746A6498E89B52255307C3B9B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6A19A4E2CBE449C4ACC7931EE19CCE6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E32F172-7413-4326-9493-AC9FFD52D729}"/>
      </w:docPartPr>
      <w:docPartBody>
        <w:p w:rsidR="002872AD" w:rsidRDefault="008507BE" w:rsidP="008507BE">
          <w:pPr>
            <w:pStyle w:val="6A19A4E2CBE449C4ACC7931EE19CCE64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04D353455198457AB8E54B32AB01C94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047C9FD-E208-453B-B595-F9567215E5EB}"/>
      </w:docPartPr>
      <w:docPartBody>
        <w:p w:rsidR="002872AD" w:rsidRDefault="008507BE" w:rsidP="008507BE">
          <w:pPr>
            <w:pStyle w:val="04D353455198457AB8E54B32AB01C949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64449DB45A024D478AF7F2A20177DA8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C3A05E4-7383-478B-BCF6-A82C836CDE15}"/>
      </w:docPartPr>
      <w:docPartBody>
        <w:p w:rsidR="002872AD" w:rsidRDefault="008507BE" w:rsidP="008507BE">
          <w:pPr>
            <w:pStyle w:val="64449DB45A024D478AF7F2A20177DA81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85597F867DA6451283BA76352380D7D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4ED344A-37D8-4638-BE62-66A2D9B12E39}"/>
      </w:docPartPr>
      <w:docPartBody>
        <w:p w:rsidR="002872AD" w:rsidRDefault="008507BE" w:rsidP="008507BE">
          <w:pPr>
            <w:pStyle w:val="85597F867DA6451283BA76352380D7DB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997724E07DB1454E89F62B7A84844C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0BEC684-F430-4CC8-A917-01B31ACAD6C1}"/>
      </w:docPartPr>
      <w:docPartBody>
        <w:p w:rsidR="002872AD" w:rsidRDefault="008507BE" w:rsidP="008507BE">
          <w:pPr>
            <w:pStyle w:val="997724E07DB1454E89F62B7A84844C0F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BE4B354BDAA94A578D67A234948B3A3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9CF4DD6-7C2A-41FB-BD43-18AE3E929194}"/>
      </w:docPartPr>
      <w:docPartBody>
        <w:p w:rsidR="002872AD" w:rsidRDefault="008507BE" w:rsidP="008507BE">
          <w:pPr>
            <w:pStyle w:val="BE4B354BDAA94A578D67A234948B3A36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EC1D6790D85B45808B7CD90B581142A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B786B02-F262-4784-9BD8-C3C88735D513}"/>
      </w:docPartPr>
      <w:docPartBody>
        <w:p w:rsidR="002872AD" w:rsidRDefault="008507BE" w:rsidP="008507BE">
          <w:pPr>
            <w:pStyle w:val="EC1D6790D85B45808B7CD90B581142A4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B1280FC5E819448BB7957D49F5779F6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18CB488-9C46-4077-A3E5-4B2D3DD81D14}"/>
      </w:docPartPr>
      <w:docPartBody>
        <w:p w:rsidR="002872AD" w:rsidRDefault="008507BE" w:rsidP="008507BE">
          <w:pPr>
            <w:pStyle w:val="B1280FC5E819448BB7957D49F5779F68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77332DE1E7874AE3A58C09DAC18729D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FE25A42-DDAB-4C9F-8E17-571ABBF2ED8D}"/>
      </w:docPartPr>
      <w:docPartBody>
        <w:p w:rsidR="002872AD" w:rsidRDefault="008507BE" w:rsidP="008507BE">
          <w:pPr>
            <w:pStyle w:val="77332DE1E7874AE3A58C09DAC18729D0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  <w:docPart>
      <w:docPartPr>
        <w:name w:val="15620AD584C34F52860DD17BA8C25AB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97930BA-052F-49AE-84B7-B9486A8C7023}"/>
      </w:docPartPr>
      <w:docPartBody>
        <w:p w:rsidR="002872AD" w:rsidRDefault="008507BE" w:rsidP="008507BE">
          <w:pPr>
            <w:pStyle w:val="15620AD584C34F52860DD17BA8C25ABD"/>
          </w:pPr>
          <w:r w:rsidRPr="000F25B8">
            <w:rPr>
              <w:rStyle w:val="a3"/>
              <w:rFonts w:hint="eastAsia"/>
              <w:color w:val="000000" w:themeColor="text1"/>
            </w:rPr>
            <w:t>单击或点击此处输入文字。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微软雅黑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Times New Roman (正文 CS 字体)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ource Han Sans KR Medium">
    <w:altName w:val="Yu Gothic"/>
    <w:panose1 w:val="00000000000000000000"/>
    <w:charset w:val="80"/>
    <w:family w:val="swiss"/>
    <w:notTrueType/>
    <w:pitch w:val="variable"/>
    <w:sig w:usb0="30000083" w:usb1="2BDF3C10" w:usb2="00000016" w:usb3="00000000" w:csb0="002E010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7BE"/>
    <w:rsid w:val="001A2303"/>
    <w:rsid w:val="002872AD"/>
    <w:rsid w:val="004100CC"/>
    <w:rsid w:val="00506E51"/>
    <w:rsid w:val="007869D4"/>
    <w:rsid w:val="0085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8507BE"/>
    <w:rPr>
      <w:color w:val="808080"/>
    </w:rPr>
  </w:style>
  <w:style w:type="paragraph" w:customStyle="1" w:styleId="2C59B7235BA84C68A495A58044AF09C0">
    <w:name w:val="2C59B7235BA84C68A495A58044AF09C0"/>
    <w:rsid w:val="008507BE"/>
    <w:pPr>
      <w:widowControl w:val="0"/>
      <w:jc w:val="both"/>
    </w:pPr>
  </w:style>
  <w:style w:type="paragraph" w:customStyle="1" w:styleId="92BB69EEC0EF413784F913F229DDAF95">
    <w:name w:val="92BB69EEC0EF413784F913F229DDAF95"/>
    <w:rsid w:val="008507BE"/>
    <w:pPr>
      <w:widowControl w:val="0"/>
      <w:jc w:val="both"/>
    </w:pPr>
  </w:style>
  <w:style w:type="paragraph" w:customStyle="1" w:styleId="79CF25C3AED745B2BBF860F21E6808FA">
    <w:name w:val="79CF25C3AED745B2BBF860F21E6808FA"/>
    <w:rsid w:val="008507BE"/>
    <w:pPr>
      <w:widowControl w:val="0"/>
      <w:jc w:val="both"/>
    </w:pPr>
  </w:style>
  <w:style w:type="paragraph" w:customStyle="1" w:styleId="EB4FF1E3EBB34AD5A10CA4B339EFC24B">
    <w:name w:val="EB4FF1E3EBB34AD5A10CA4B339EFC24B"/>
    <w:rsid w:val="008507BE"/>
    <w:pPr>
      <w:widowControl w:val="0"/>
      <w:jc w:val="both"/>
    </w:pPr>
  </w:style>
  <w:style w:type="paragraph" w:customStyle="1" w:styleId="85DEF25CA7844D8984E38197EF664531">
    <w:name w:val="85DEF25CA7844D8984E38197EF664531"/>
    <w:rsid w:val="008507BE"/>
    <w:pPr>
      <w:widowControl w:val="0"/>
      <w:jc w:val="both"/>
    </w:pPr>
  </w:style>
  <w:style w:type="paragraph" w:customStyle="1" w:styleId="2D4FE9905E16413A98AB4851428327EA">
    <w:name w:val="2D4FE9905E16413A98AB4851428327EA"/>
    <w:rsid w:val="008507BE"/>
    <w:pPr>
      <w:widowControl w:val="0"/>
      <w:jc w:val="both"/>
    </w:pPr>
  </w:style>
  <w:style w:type="paragraph" w:customStyle="1" w:styleId="5ED9526A1B1A4FFC8AFBD265012A06C1">
    <w:name w:val="5ED9526A1B1A4FFC8AFBD265012A06C1"/>
    <w:rsid w:val="008507BE"/>
    <w:pPr>
      <w:widowControl w:val="0"/>
      <w:jc w:val="both"/>
    </w:pPr>
  </w:style>
  <w:style w:type="paragraph" w:customStyle="1" w:styleId="03CA91C8E74549A8B1CA7B34EC4A7499">
    <w:name w:val="03CA91C8E74549A8B1CA7B34EC4A7499"/>
    <w:rsid w:val="008507BE"/>
    <w:pPr>
      <w:widowControl w:val="0"/>
      <w:jc w:val="both"/>
    </w:pPr>
  </w:style>
  <w:style w:type="paragraph" w:customStyle="1" w:styleId="4B4992E2785445B6B5AD1FF596D59407">
    <w:name w:val="4B4992E2785445B6B5AD1FF596D59407"/>
    <w:rsid w:val="008507BE"/>
    <w:pPr>
      <w:widowControl w:val="0"/>
      <w:jc w:val="both"/>
    </w:pPr>
  </w:style>
  <w:style w:type="paragraph" w:customStyle="1" w:styleId="3550D94BB0464F719CF9FE3154B47119">
    <w:name w:val="3550D94BB0464F719CF9FE3154B47119"/>
    <w:rsid w:val="008507BE"/>
    <w:pPr>
      <w:widowControl w:val="0"/>
      <w:jc w:val="both"/>
    </w:pPr>
  </w:style>
  <w:style w:type="paragraph" w:customStyle="1" w:styleId="46B24538429445D2AAC1F69F1DE0E7AD">
    <w:name w:val="46B24538429445D2AAC1F69F1DE0E7AD"/>
    <w:rsid w:val="008507BE"/>
    <w:pPr>
      <w:widowControl w:val="0"/>
      <w:jc w:val="both"/>
    </w:pPr>
  </w:style>
  <w:style w:type="paragraph" w:customStyle="1" w:styleId="0BF0D8EBC16E49EFA30CEA30EF59DE5C">
    <w:name w:val="0BF0D8EBC16E49EFA30CEA30EF59DE5C"/>
    <w:rsid w:val="008507BE"/>
    <w:pPr>
      <w:widowControl w:val="0"/>
      <w:jc w:val="both"/>
    </w:pPr>
  </w:style>
  <w:style w:type="paragraph" w:customStyle="1" w:styleId="FFEBB81689974D408266AE728661E0CD">
    <w:name w:val="FFEBB81689974D408266AE728661E0CD"/>
    <w:rsid w:val="008507BE"/>
    <w:pPr>
      <w:widowControl w:val="0"/>
      <w:jc w:val="both"/>
    </w:pPr>
  </w:style>
  <w:style w:type="paragraph" w:customStyle="1" w:styleId="2A8D126D3CE24EB7AD719D2ADA5D15C0">
    <w:name w:val="2A8D126D3CE24EB7AD719D2ADA5D15C0"/>
    <w:rsid w:val="008507BE"/>
    <w:pPr>
      <w:widowControl w:val="0"/>
      <w:jc w:val="both"/>
    </w:pPr>
  </w:style>
  <w:style w:type="paragraph" w:customStyle="1" w:styleId="77D4EE885AF24639AC064166A5F493F5">
    <w:name w:val="77D4EE885AF24639AC064166A5F493F5"/>
    <w:rsid w:val="008507BE"/>
    <w:pPr>
      <w:widowControl w:val="0"/>
      <w:jc w:val="both"/>
    </w:pPr>
  </w:style>
  <w:style w:type="paragraph" w:customStyle="1" w:styleId="17DF99829B674BC08F4C29735B602963">
    <w:name w:val="17DF99829B674BC08F4C29735B602963"/>
    <w:rsid w:val="008507BE"/>
    <w:pPr>
      <w:widowControl w:val="0"/>
      <w:jc w:val="both"/>
    </w:pPr>
  </w:style>
  <w:style w:type="paragraph" w:customStyle="1" w:styleId="1869FC1AE9294F76B32F05115486BD43">
    <w:name w:val="1869FC1AE9294F76B32F05115486BD43"/>
    <w:rsid w:val="008507BE"/>
    <w:pPr>
      <w:widowControl w:val="0"/>
      <w:jc w:val="both"/>
    </w:pPr>
  </w:style>
  <w:style w:type="paragraph" w:customStyle="1" w:styleId="C2D04A7FCE304BC3A2D43A56EAB79C43">
    <w:name w:val="C2D04A7FCE304BC3A2D43A56EAB79C43"/>
    <w:rsid w:val="008507BE"/>
    <w:pPr>
      <w:widowControl w:val="0"/>
      <w:jc w:val="both"/>
    </w:pPr>
  </w:style>
  <w:style w:type="paragraph" w:customStyle="1" w:styleId="7398146287B94BBC8C5A4760A20B9FA7">
    <w:name w:val="7398146287B94BBC8C5A4760A20B9FA7"/>
    <w:rsid w:val="008507BE"/>
    <w:pPr>
      <w:widowControl w:val="0"/>
      <w:jc w:val="both"/>
    </w:pPr>
  </w:style>
  <w:style w:type="paragraph" w:customStyle="1" w:styleId="18C792F44D9E4E63AA0B18BAAFB22C83">
    <w:name w:val="18C792F44D9E4E63AA0B18BAAFB22C83"/>
    <w:rsid w:val="008507BE"/>
    <w:pPr>
      <w:widowControl w:val="0"/>
      <w:jc w:val="both"/>
    </w:pPr>
  </w:style>
  <w:style w:type="paragraph" w:customStyle="1" w:styleId="A1B2F67DE382416983137C7F1EA7D674">
    <w:name w:val="A1B2F67DE382416983137C7F1EA7D674"/>
    <w:rsid w:val="008507BE"/>
    <w:pPr>
      <w:widowControl w:val="0"/>
      <w:jc w:val="both"/>
    </w:pPr>
  </w:style>
  <w:style w:type="paragraph" w:customStyle="1" w:styleId="10E34F24A4A24929BD25A029576D427D">
    <w:name w:val="10E34F24A4A24929BD25A029576D427D"/>
    <w:rsid w:val="008507BE"/>
    <w:pPr>
      <w:widowControl w:val="0"/>
      <w:jc w:val="both"/>
    </w:pPr>
  </w:style>
  <w:style w:type="paragraph" w:customStyle="1" w:styleId="EF9A16B750904A489E9F9172A8CD0C0F">
    <w:name w:val="EF9A16B750904A489E9F9172A8CD0C0F"/>
    <w:rsid w:val="008507BE"/>
    <w:pPr>
      <w:widowControl w:val="0"/>
      <w:jc w:val="both"/>
    </w:pPr>
  </w:style>
  <w:style w:type="paragraph" w:customStyle="1" w:styleId="7E0107555F5C44EF8590BD253824E74C">
    <w:name w:val="7E0107555F5C44EF8590BD253824E74C"/>
    <w:rsid w:val="008507BE"/>
    <w:pPr>
      <w:widowControl w:val="0"/>
      <w:jc w:val="both"/>
    </w:pPr>
  </w:style>
  <w:style w:type="paragraph" w:customStyle="1" w:styleId="9458B985BD614F7E8526DD6E2A9B50E8">
    <w:name w:val="9458B985BD614F7E8526DD6E2A9B50E8"/>
    <w:rsid w:val="008507BE"/>
    <w:pPr>
      <w:widowControl w:val="0"/>
      <w:jc w:val="both"/>
    </w:pPr>
  </w:style>
  <w:style w:type="paragraph" w:customStyle="1" w:styleId="FB89AD6342C0477D88FAECFD1DC11303">
    <w:name w:val="FB89AD6342C0477D88FAECFD1DC11303"/>
    <w:rsid w:val="008507BE"/>
    <w:pPr>
      <w:widowControl w:val="0"/>
      <w:jc w:val="both"/>
    </w:pPr>
  </w:style>
  <w:style w:type="paragraph" w:customStyle="1" w:styleId="96200FAD53FB465C8D6B82CEEFB98120">
    <w:name w:val="96200FAD53FB465C8D6B82CEEFB98120"/>
    <w:rsid w:val="008507BE"/>
    <w:pPr>
      <w:widowControl w:val="0"/>
      <w:jc w:val="both"/>
    </w:pPr>
  </w:style>
  <w:style w:type="paragraph" w:customStyle="1" w:styleId="46AF0B665A594A8F9275130CAE85E4F9">
    <w:name w:val="46AF0B665A594A8F9275130CAE85E4F9"/>
    <w:rsid w:val="008507BE"/>
    <w:pPr>
      <w:widowControl w:val="0"/>
      <w:jc w:val="both"/>
    </w:pPr>
  </w:style>
  <w:style w:type="paragraph" w:customStyle="1" w:styleId="1EA7F6641EBA49AA823CC90F00DC0A5A">
    <w:name w:val="1EA7F6641EBA49AA823CC90F00DC0A5A"/>
    <w:rsid w:val="008507BE"/>
    <w:pPr>
      <w:widowControl w:val="0"/>
      <w:jc w:val="both"/>
    </w:pPr>
  </w:style>
  <w:style w:type="paragraph" w:customStyle="1" w:styleId="B6593E0467144B94ABD1B6FC3E820836">
    <w:name w:val="B6593E0467144B94ABD1B6FC3E820836"/>
    <w:rsid w:val="008507BE"/>
    <w:pPr>
      <w:widowControl w:val="0"/>
      <w:jc w:val="both"/>
    </w:pPr>
  </w:style>
  <w:style w:type="paragraph" w:customStyle="1" w:styleId="272AB0EADB4A4CCEA7CD2D1F0B57694C">
    <w:name w:val="272AB0EADB4A4CCEA7CD2D1F0B57694C"/>
    <w:rsid w:val="008507BE"/>
    <w:pPr>
      <w:widowControl w:val="0"/>
      <w:jc w:val="both"/>
    </w:pPr>
  </w:style>
  <w:style w:type="paragraph" w:customStyle="1" w:styleId="EAA82F09789B4BF1BDD9381B3204ACA7">
    <w:name w:val="EAA82F09789B4BF1BDD9381B3204ACA7"/>
    <w:rsid w:val="008507BE"/>
    <w:pPr>
      <w:widowControl w:val="0"/>
      <w:jc w:val="both"/>
    </w:pPr>
  </w:style>
  <w:style w:type="paragraph" w:customStyle="1" w:styleId="6E22865C823848C39081DEDDB042E8B4">
    <w:name w:val="6E22865C823848C39081DEDDB042E8B4"/>
    <w:rsid w:val="008507BE"/>
    <w:pPr>
      <w:widowControl w:val="0"/>
      <w:jc w:val="both"/>
    </w:pPr>
  </w:style>
  <w:style w:type="paragraph" w:customStyle="1" w:styleId="B87C76F3BC0A4510A0FED0FF06A2995C">
    <w:name w:val="B87C76F3BC0A4510A0FED0FF06A2995C"/>
    <w:rsid w:val="008507BE"/>
    <w:pPr>
      <w:widowControl w:val="0"/>
      <w:jc w:val="both"/>
    </w:pPr>
  </w:style>
  <w:style w:type="paragraph" w:customStyle="1" w:styleId="DA68457936E641E185E50BB74669A966">
    <w:name w:val="DA68457936E641E185E50BB74669A966"/>
    <w:rsid w:val="008507BE"/>
    <w:pPr>
      <w:widowControl w:val="0"/>
      <w:jc w:val="both"/>
    </w:pPr>
  </w:style>
  <w:style w:type="paragraph" w:customStyle="1" w:styleId="1AEF5F5EE1B54CB3BB0A36B01398091D">
    <w:name w:val="1AEF5F5EE1B54CB3BB0A36B01398091D"/>
    <w:rsid w:val="008507BE"/>
    <w:pPr>
      <w:widowControl w:val="0"/>
      <w:jc w:val="both"/>
    </w:pPr>
  </w:style>
  <w:style w:type="paragraph" w:customStyle="1" w:styleId="E2BD8C19538E4BA496AA3BFB0FAFCCA0">
    <w:name w:val="E2BD8C19538E4BA496AA3BFB0FAFCCA0"/>
    <w:rsid w:val="008507BE"/>
    <w:pPr>
      <w:widowControl w:val="0"/>
      <w:jc w:val="both"/>
    </w:pPr>
  </w:style>
  <w:style w:type="paragraph" w:customStyle="1" w:styleId="96C893DBB81E46EAB83D1D635447CF3B">
    <w:name w:val="96C893DBB81E46EAB83D1D635447CF3B"/>
    <w:rsid w:val="008507BE"/>
    <w:pPr>
      <w:widowControl w:val="0"/>
      <w:jc w:val="both"/>
    </w:pPr>
  </w:style>
  <w:style w:type="paragraph" w:customStyle="1" w:styleId="CD3B9B6D99F948E182C01708841BFF82">
    <w:name w:val="CD3B9B6D99F948E182C01708841BFF82"/>
    <w:rsid w:val="008507BE"/>
    <w:pPr>
      <w:widowControl w:val="0"/>
      <w:jc w:val="both"/>
    </w:pPr>
  </w:style>
  <w:style w:type="paragraph" w:customStyle="1" w:styleId="09C2E7BB82534ACDB7D33B2F10DB2CCA">
    <w:name w:val="09C2E7BB82534ACDB7D33B2F10DB2CCA"/>
    <w:rsid w:val="008507BE"/>
    <w:pPr>
      <w:widowControl w:val="0"/>
      <w:jc w:val="both"/>
    </w:pPr>
  </w:style>
  <w:style w:type="paragraph" w:customStyle="1" w:styleId="65B6D69E9E474191AD4AB5F46DB85548">
    <w:name w:val="65B6D69E9E474191AD4AB5F46DB85548"/>
    <w:rsid w:val="008507BE"/>
    <w:pPr>
      <w:widowControl w:val="0"/>
      <w:jc w:val="both"/>
    </w:pPr>
  </w:style>
  <w:style w:type="paragraph" w:customStyle="1" w:styleId="2DA315DBA9B543658CF66F62220CC5A7">
    <w:name w:val="2DA315DBA9B543658CF66F62220CC5A7"/>
    <w:rsid w:val="008507BE"/>
    <w:pPr>
      <w:widowControl w:val="0"/>
      <w:jc w:val="both"/>
    </w:pPr>
  </w:style>
  <w:style w:type="paragraph" w:customStyle="1" w:styleId="AA68F93153E049ECA9CF8071DBC9418F">
    <w:name w:val="AA68F93153E049ECA9CF8071DBC9418F"/>
    <w:rsid w:val="008507BE"/>
    <w:pPr>
      <w:widowControl w:val="0"/>
      <w:jc w:val="both"/>
    </w:pPr>
  </w:style>
  <w:style w:type="paragraph" w:customStyle="1" w:styleId="977045A3B77444188A34EAEB1270CBB3">
    <w:name w:val="977045A3B77444188A34EAEB1270CBB3"/>
    <w:rsid w:val="008507BE"/>
    <w:pPr>
      <w:widowControl w:val="0"/>
      <w:jc w:val="both"/>
    </w:pPr>
  </w:style>
  <w:style w:type="paragraph" w:customStyle="1" w:styleId="5DFD29B6F045430DBAAC6E17F1F0F10D">
    <w:name w:val="5DFD29B6F045430DBAAC6E17F1F0F10D"/>
    <w:rsid w:val="008507BE"/>
    <w:pPr>
      <w:widowControl w:val="0"/>
      <w:jc w:val="both"/>
    </w:pPr>
  </w:style>
  <w:style w:type="paragraph" w:customStyle="1" w:styleId="5D102A9DA51947668A1FDF9ABADFE450">
    <w:name w:val="5D102A9DA51947668A1FDF9ABADFE450"/>
    <w:rsid w:val="008507BE"/>
    <w:pPr>
      <w:widowControl w:val="0"/>
      <w:jc w:val="both"/>
    </w:pPr>
  </w:style>
  <w:style w:type="paragraph" w:customStyle="1" w:styleId="E7EA8D579F0B4736BAE1F683740A8886">
    <w:name w:val="E7EA8D579F0B4736BAE1F683740A8886"/>
    <w:rsid w:val="008507BE"/>
    <w:pPr>
      <w:widowControl w:val="0"/>
      <w:jc w:val="both"/>
    </w:pPr>
  </w:style>
  <w:style w:type="paragraph" w:customStyle="1" w:styleId="A9EB839FEEF941CDBE5A70803E3D4763">
    <w:name w:val="A9EB839FEEF941CDBE5A70803E3D4763"/>
    <w:rsid w:val="008507BE"/>
    <w:pPr>
      <w:widowControl w:val="0"/>
      <w:jc w:val="both"/>
    </w:pPr>
  </w:style>
  <w:style w:type="paragraph" w:customStyle="1" w:styleId="8BB74931555543D8A14567E7A61537D6">
    <w:name w:val="8BB74931555543D8A14567E7A61537D6"/>
    <w:rsid w:val="008507BE"/>
    <w:pPr>
      <w:widowControl w:val="0"/>
      <w:jc w:val="both"/>
    </w:pPr>
  </w:style>
  <w:style w:type="paragraph" w:customStyle="1" w:styleId="821EFDE765D2411580A7C5E93260CA9F">
    <w:name w:val="821EFDE765D2411580A7C5E93260CA9F"/>
    <w:rsid w:val="008507BE"/>
    <w:pPr>
      <w:widowControl w:val="0"/>
      <w:jc w:val="both"/>
    </w:pPr>
  </w:style>
  <w:style w:type="paragraph" w:customStyle="1" w:styleId="838D6660445A4BD1AA4EEFDEF3F286CC">
    <w:name w:val="838D6660445A4BD1AA4EEFDEF3F286CC"/>
    <w:rsid w:val="008507BE"/>
    <w:pPr>
      <w:widowControl w:val="0"/>
      <w:jc w:val="both"/>
    </w:pPr>
  </w:style>
  <w:style w:type="paragraph" w:customStyle="1" w:styleId="98A38E6D7A864EC8BC496C08AAE38AAC">
    <w:name w:val="98A38E6D7A864EC8BC496C08AAE38AAC"/>
    <w:rsid w:val="008507BE"/>
    <w:pPr>
      <w:widowControl w:val="0"/>
      <w:jc w:val="both"/>
    </w:pPr>
  </w:style>
  <w:style w:type="paragraph" w:customStyle="1" w:styleId="E17D6DDBA7404ACDA0A1BFDFCF6A290D">
    <w:name w:val="E17D6DDBA7404ACDA0A1BFDFCF6A290D"/>
    <w:rsid w:val="008507BE"/>
    <w:pPr>
      <w:widowControl w:val="0"/>
      <w:jc w:val="both"/>
    </w:pPr>
  </w:style>
  <w:style w:type="paragraph" w:customStyle="1" w:styleId="EC6EDA7ED2A34210AEEB30709E7EF79F">
    <w:name w:val="EC6EDA7ED2A34210AEEB30709E7EF79F"/>
    <w:rsid w:val="008507BE"/>
    <w:pPr>
      <w:widowControl w:val="0"/>
      <w:jc w:val="both"/>
    </w:pPr>
  </w:style>
  <w:style w:type="paragraph" w:customStyle="1" w:styleId="35292B3DA70341EF9C7E150B82825D0F">
    <w:name w:val="35292B3DA70341EF9C7E150B82825D0F"/>
    <w:rsid w:val="008507BE"/>
    <w:pPr>
      <w:widowControl w:val="0"/>
      <w:jc w:val="both"/>
    </w:pPr>
  </w:style>
  <w:style w:type="paragraph" w:customStyle="1" w:styleId="A44C9BE24C6E4006B77D931607F28163">
    <w:name w:val="A44C9BE24C6E4006B77D931607F28163"/>
    <w:rsid w:val="008507BE"/>
    <w:pPr>
      <w:widowControl w:val="0"/>
      <w:jc w:val="both"/>
    </w:pPr>
  </w:style>
  <w:style w:type="paragraph" w:customStyle="1" w:styleId="D80BA374498D4D05B5F218065ABE5C59">
    <w:name w:val="D80BA374498D4D05B5F218065ABE5C59"/>
    <w:rsid w:val="008507BE"/>
    <w:pPr>
      <w:widowControl w:val="0"/>
      <w:jc w:val="both"/>
    </w:pPr>
  </w:style>
  <w:style w:type="paragraph" w:customStyle="1" w:styleId="A5DAA61BD7BD4C6F947B60E751E0AF65">
    <w:name w:val="A5DAA61BD7BD4C6F947B60E751E0AF65"/>
    <w:rsid w:val="008507BE"/>
    <w:pPr>
      <w:widowControl w:val="0"/>
      <w:jc w:val="both"/>
    </w:pPr>
  </w:style>
  <w:style w:type="paragraph" w:customStyle="1" w:styleId="9D420367A7A34B5582BED0D1F7C4CE02">
    <w:name w:val="9D420367A7A34B5582BED0D1F7C4CE02"/>
    <w:rsid w:val="008507BE"/>
    <w:pPr>
      <w:widowControl w:val="0"/>
      <w:jc w:val="both"/>
    </w:pPr>
  </w:style>
  <w:style w:type="paragraph" w:customStyle="1" w:styleId="AC6B3C0746A6498E89B52255307C3B9B">
    <w:name w:val="AC6B3C0746A6498E89B52255307C3B9B"/>
    <w:rsid w:val="008507BE"/>
    <w:pPr>
      <w:widowControl w:val="0"/>
      <w:jc w:val="both"/>
    </w:pPr>
  </w:style>
  <w:style w:type="paragraph" w:customStyle="1" w:styleId="6A19A4E2CBE449C4ACC7931EE19CCE64">
    <w:name w:val="6A19A4E2CBE449C4ACC7931EE19CCE64"/>
    <w:rsid w:val="008507BE"/>
    <w:pPr>
      <w:widowControl w:val="0"/>
      <w:jc w:val="both"/>
    </w:pPr>
  </w:style>
  <w:style w:type="paragraph" w:customStyle="1" w:styleId="04D353455198457AB8E54B32AB01C949">
    <w:name w:val="04D353455198457AB8E54B32AB01C949"/>
    <w:rsid w:val="008507BE"/>
    <w:pPr>
      <w:widowControl w:val="0"/>
      <w:jc w:val="both"/>
    </w:pPr>
  </w:style>
  <w:style w:type="paragraph" w:customStyle="1" w:styleId="64449DB45A024D478AF7F2A20177DA81">
    <w:name w:val="64449DB45A024D478AF7F2A20177DA81"/>
    <w:rsid w:val="008507BE"/>
    <w:pPr>
      <w:widowControl w:val="0"/>
      <w:jc w:val="both"/>
    </w:pPr>
  </w:style>
  <w:style w:type="paragraph" w:customStyle="1" w:styleId="85597F867DA6451283BA76352380D7DB">
    <w:name w:val="85597F867DA6451283BA76352380D7DB"/>
    <w:rsid w:val="008507BE"/>
    <w:pPr>
      <w:widowControl w:val="0"/>
      <w:jc w:val="both"/>
    </w:pPr>
  </w:style>
  <w:style w:type="paragraph" w:customStyle="1" w:styleId="997724E07DB1454E89F62B7A84844C0F">
    <w:name w:val="997724E07DB1454E89F62B7A84844C0F"/>
    <w:rsid w:val="008507BE"/>
    <w:pPr>
      <w:widowControl w:val="0"/>
      <w:jc w:val="both"/>
    </w:pPr>
  </w:style>
  <w:style w:type="paragraph" w:customStyle="1" w:styleId="BE4B354BDAA94A578D67A234948B3A36">
    <w:name w:val="BE4B354BDAA94A578D67A234948B3A36"/>
    <w:rsid w:val="008507BE"/>
    <w:pPr>
      <w:widowControl w:val="0"/>
      <w:jc w:val="both"/>
    </w:pPr>
  </w:style>
  <w:style w:type="paragraph" w:customStyle="1" w:styleId="EC1D6790D85B45808B7CD90B581142A4">
    <w:name w:val="EC1D6790D85B45808B7CD90B581142A4"/>
    <w:rsid w:val="008507BE"/>
    <w:pPr>
      <w:widowControl w:val="0"/>
      <w:jc w:val="both"/>
    </w:pPr>
  </w:style>
  <w:style w:type="paragraph" w:customStyle="1" w:styleId="B1280FC5E819448BB7957D49F5779F68">
    <w:name w:val="B1280FC5E819448BB7957D49F5779F68"/>
    <w:rsid w:val="008507BE"/>
    <w:pPr>
      <w:widowControl w:val="0"/>
      <w:jc w:val="both"/>
    </w:pPr>
  </w:style>
  <w:style w:type="paragraph" w:customStyle="1" w:styleId="77332DE1E7874AE3A58C09DAC18729D0">
    <w:name w:val="77332DE1E7874AE3A58C09DAC18729D0"/>
    <w:rsid w:val="008507BE"/>
    <w:pPr>
      <w:widowControl w:val="0"/>
      <w:jc w:val="both"/>
    </w:pPr>
  </w:style>
  <w:style w:type="paragraph" w:customStyle="1" w:styleId="15620AD584C34F52860DD17BA8C25ABD">
    <w:name w:val="15620AD584C34F52860DD17BA8C25ABD"/>
    <w:rsid w:val="008507B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中文 Confidential NJ.dotx</Template>
  <TotalTime>0</TotalTime>
  <Pages>1</Pages>
  <Words>466</Words>
  <Characters>2661</Characters>
  <Application>Microsoft Office Word</Application>
  <DocSecurity>0</DocSecurity>
  <Lines>22</Lines>
  <Paragraphs>6</Paragraphs>
  <ScaleCrop>false</ScaleCrop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FW</dc:creator>
  <cp:keywords/>
  <dc:description/>
  <cp:lastModifiedBy>Lili Wang (GS-RSBU-MKT Operation &amp; Comm)</cp:lastModifiedBy>
  <cp:revision>1</cp:revision>
  <dcterms:created xsi:type="dcterms:W3CDTF">2025-09-01T02:24:00Z</dcterms:created>
  <dcterms:modified xsi:type="dcterms:W3CDTF">2025-09-01T02:24:00Z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{606B88C9-4A85-4350-9C16-B70E85838039}</vt:lpwstr>
  </property>
  <property fmtid="{D5CDD505-2E9C-101B-9397-08002B2CF9AE}" pid="3" name="DLPManualFileClassificationLastModifiedBy">
    <vt:lpwstr>GENSCRIPT\zhangxinyu</vt:lpwstr>
  </property>
  <property fmtid="{D5CDD505-2E9C-101B-9397-08002B2CF9AE}" pid="4" name="DLPManualFileClassificationLastModificationDate">
    <vt:lpwstr>1755676772</vt:lpwstr>
  </property>
  <property fmtid="{D5CDD505-2E9C-101B-9397-08002B2CF9AE}" pid="5" name="DLPManualFileClassificationVersion">
    <vt:lpwstr>11.10.200.16</vt:lpwstr>
  </property>
</Properties>
</file>